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6CF" w:rsidRDefault="000A26CF" w:rsidP="00E01BC7">
      <w:pPr>
        <w:ind w:left="0" w:right="-1" w:firstLine="0"/>
      </w:pPr>
      <w:r w:rsidRPr="00057CC1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Изображение 020.jpg" style="width:453.75pt;height:621.75pt;visibility:visible">
            <v:imagedata r:id="rId4" o:title=""/>
          </v:shape>
        </w:pict>
      </w:r>
      <w:r w:rsidRPr="00057CC1">
        <w:rPr>
          <w:noProof/>
          <w:lang w:eastAsia="ru-RU"/>
        </w:rPr>
        <w:pict>
          <v:shape id="Рисунок 1" o:spid="_x0000_i1026" type="#_x0000_t75" alt="Изображение 021.jpg" style="width:453.75pt;height:618.75pt;visibility:visible">
            <v:imagedata r:id="rId5" o:title=""/>
          </v:shape>
        </w:pict>
      </w:r>
      <w:r w:rsidRPr="00057CC1">
        <w:rPr>
          <w:noProof/>
          <w:lang w:eastAsia="ru-RU"/>
        </w:rPr>
        <w:pict>
          <v:shape id="Рисунок 2" o:spid="_x0000_i1027" type="#_x0000_t75" alt="Изображение 022.jpg" style="width:453.75pt;height:618.75pt;visibility:visible">
            <v:imagedata r:id="rId6" o:title=""/>
          </v:shape>
        </w:pict>
      </w:r>
    </w:p>
    <w:sectPr w:rsidR="000A26CF" w:rsidSect="000B0BAE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1BC7"/>
    <w:rsid w:val="00000901"/>
    <w:rsid w:val="00000A91"/>
    <w:rsid w:val="00000D24"/>
    <w:rsid w:val="00001E72"/>
    <w:rsid w:val="00001ECD"/>
    <w:rsid w:val="00002D6F"/>
    <w:rsid w:val="000032D4"/>
    <w:rsid w:val="00003461"/>
    <w:rsid w:val="0000366D"/>
    <w:rsid w:val="000038D4"/>
    <w:rsid w:val="00003EE4"/>
    <w:rsid w:val="00004445"/>
    <w:rsid w:val="0000464C"/>
    <w:rsid w:val="00004734"/>
    <w:rsid w:val="000048A0"/>
    <w:rsid w:val="000049DF"/>
    <w:rsid w:val="00004DE0"/>
    <w:rsid w:val="00005E5F"/>
    <w:rsid w:val="00006186"/>
    <w:rsid w:val="0000663E"/>
    <w:rsid w:val="000069A1"/>
    <w:rsid w:val="00006A39"/>
    <w:rsid w:val="00006D4A"/>
    <w:rsid w:val="000075CB"/>
    <w:rsid w:val="0000783F"/>
    <w:rsid w:val="00007B9F"/>
    <w:rsid w:val="00007C0F"/>
    <w:rsid w:val="00007C80"/>
    <w:rsid w:val="00007F1B"/>
    <w:rsid w:val="000102D1"/>
    <w:rsid w:val="00010489"/>
    <w:rsid w:val="00010EC2"/>
    <w:rsid w:val="000117D3"/>
    <w:rsid w:val="00012C80"/>
    <w:rsid w:val="0001365C"/>
    <w:rsid w:val="000139A9"/>
    <w:rsid w:val="00014476"/>
    <w:rsid w:val="00014613"/>
    <w:rsid w:val="00014A36"/>
    <w:rsid w:val="00014E57"/>
    <w:rsid w:val="000154F0"/>
    <w:rsid w:val="00015B08"/>
    <w:rsid w:val="00015F31"/>
    <w:rsid w:val="00016379"/>
    <w:rsid w:val="00016B5F"/>
    <w:rsid w:val="0001747C"/>
    <w:rsid w:val="000174A5"/>
    <w:rsid w:val="00017E04"/>
    <w:rsid w:val="000202B9"/>
    <w:rsid w:val="00020B24"/>
    <w:rsid w:val="00020C70"/>
    <w:rsid w:val="00020CAC"/>
    <w:rsid w:val="00020D04"/>
    <w:rsid w:val="000213B4"/>
    <w:rsid w:val="0002167D"/>
    <w:rsid w:val="00021C97"/>
    <w:rsid w:val="00023198"/>
    <w:rsid w:val="0002340D"/>
    <w:rsid w:val="000234FB"/>
    <w:rsid w:val="0002385C"/>
    <w:rsid w:val="000243EC"/>
    <w:rsid w:val="00024623"/>
    <w:rsid w:val="00024658"/>
    <w:rsid w:val="00024D62"/>
    <w:rsid w:val="000252C9"/>
    <w:rsid w:val="00025403"/>
    <w:rsid w:val="000266B6"/>
    <w:rsid w:val="000268F8"/>
    <w:rsid w:val="000272AA"/>
    <w:rsid w:val="0002756D"/>
    <w:rsid w:val="0002765B"/>
    <w:rsid w:val="0002781F"/>
    <w:rsid w:val="000279D3"/>
    <w:rsid w:val="00027E58"/>
    <w:rsid w:val="00027F89"/>
    <w:rsid w:val="00027FC9"/>
    <w:rsid w:val="000303CC"/>
    <w:rsid w:val="00030F3D"/>
    <w:rsid w:val="00031379"/>
    <w:rsid w:val="0003173B"/>
    <w:rsid w:val="000317B0"/>
    <w:rsid w:val="00031F47"/>
    <w:rsid w:val="0003214D"/>
    <w:rsid w:val="000324AC"/>
    <w:rsid w:val="0003280F"/>
    <w:rsid w:val="00032856"/>
    <w:rsid w:val="00033581"/>
    <w:rsid w:val="000338EC"/>
    <w:rsid w:val="00033B42"/>
    <w:rsid w:val="00033BD9"/>
    <w:rsid w:val="00033E97"/>
    <w:rsid w:val="000350D2"/>
    <w:rsid w:val="000353B8"/>
    <w:rsid w:val="000359FF"/>
    <w:rsid w:val="00036B1F"/>
    <w:rsid w:val="00036BE0"/>
    <w:rsid w:val="0003736E"/>
    <w:rsid w:val="00037643"/>
    <w:rsid w:val="0003771C"/>
    <w:rsid w:val="000379DA"/>
    <w:rsid w:val="0004023B"/>
    <w:rsid w:val="0004027A"/>
    <w:rsid w:val="000408F9"/>
    <w:rsid w:val="000409CF"/>
    <w:rsid w:val="0004180E"/>
    <w:rsid w:val="0004194D"/>
    <w:rsid w:val="00041E7E"/>
    <w:rsid w:val="00041F1A"/>
    <w:rsid w:val="00042989"/>
    <w:rsid w:val="000431A2"/>
    <w:rsid w:val="00043D7A"/>
    <w:rsid w:val="00044321"/>
    <w:rsid w:val="000447BC"/>
    <w:rsid w:val="00044A33"/>
    <w:rsid w:val="00044A80"/>
    <w:rsid w:val="00044E07"/>
    <w:rsid w:val="00045091"/>
    <w:rsid w:val="00045A5C"/>
    <w:rsid w:val="00045AF2"/>
    <w:rsid w:val="00045B68"/>
    <w:rsid w:val="00046210"/>
    <w:rsid w:val="00046A2E"/>
    <w:rsid w:val="00046F71"/>
    <w:rsid w:val="000471AC"/>
    <w:rsid w:val="00047A2C"/>
    <w:rsid w:val="00047E4D"/>
    <w:rsid w:val="00047E8D"/>
    <w:rsid w:val="0005009A"/>
    <w:rsid w:val="00050E3D"/>
    <w:rsid w:val="00051213"/>
    <w:rsid w:val="0005226A"/>
    <w:rsid w:val="0005247B"/>
    <w:rsid w:val="0005268A"/>
    <w:rsid w:val="00052716"/>
    <w:rsid w:val="00052B5E"/>
    <w:rsid w:val="00052BB8"/>
    <w:rsid w:val="00052D04"/>
    <w:rsid w:val="0005373A"/>
    <w:rsid w:val="00054788"/>
    <w:rsid w:val="00054E3A"/>
    <w:rsid w:val="000554F9"/>
    <w:rsid w:val="00055B0E"/>
    <w:rsid w:val="00055E07"/>
    <w:rsid w:val="00055F35"/>
    <w:rsid w:val="000567AF"/>
    <w:rsid w:val="00056DD1"/>
    <w:rsid w:val="00056EB5"/>
    <w:rsid w:val="00057738"/>
    <w:rsid w:val="00057CC1"/>
    <w:rsid w:val="00057D76"/>
    <w:rsid w:val="000609C2"/>
    <w:rsid w:val="00060DFC"/>
    <w:rsid w:val="00061041"/>
    <w:rsid w:val="00061194"/>
    <w:rsid w:val="000614C6"/>
    <w:rsid w:val="00062158"/>
    <w:rsid w:val="0006237D"/>
    <w:rsid w:val="000626A5"/>
    <w:rsid w:val="00062A54"/>
    <w:rsid w:val="00062E54"/>
    <w:rsid w:val="000638B6"/>
    <w:rsid w:val="00064001"/>
    <w:rsid w:val="000647D5"/>
    <w:rsid w:val="000648BA"/>
    <w:rsid w:val="000659A7"/>
    <w:rsid w:val="00066594"/>
    <w:rsid w:val="0006692B"/>
    <w:rsid w:val="00067B0A"/>
    <w:rsid w:val="000703BD"/>
    <w:rsid w:val="0007044F"/>
    <w:rsid w:val="00070C50"/>
    <w:rsid w:val="000711E8"/>
    <w:rsid w:val="000712B6"/>
    <w:rsid w:val="00072779"/>
    <w:rsid w:val="00072F18"/>
    <w:rsid w:val="000733E2"/>
    <w:rsid w:val="000738A4"/>
    <w:rsid w:val="0007408C"/>
    <w:rsid w:val="00074698"/>
    <w:rsid w:val="00074EC9"/>
    <w:rsid w:val="00075491"/>
    <w:rsid w:val="000755F4"/>
    <w:rsid w:val="000757A4"/>
    <w:rsid w:val="00075EF6"/>
    <w:rsid w:val="00075FBF"/>
    <w:rsid w:val="000760A0"/>
    <w:rsid w:val="00077257"/>
    <w:rsid w:val="000774BA"/>
    <w:rsid w:val="00077794"/>
    <w:rsid w:val="00077BD3"/>
    <w:rsid w:val="00077BF8"/>
    <w:rsid w:val="00080612"/>
    <w:rsid w:val="0008095D"/>
    <w:rsid w:val="00080D96"/>
    <w:rsid w:val="0008150A"/>
    <w:rsid w:val="000821A1"/>
    <w:rsid w:val="0008274E"/>
    <w:rsid w:val="000833DB"/>
    <w:rsid w:val="00083A3E"/>
    <w:rsid w:val="00084453"/>
    <w:rsid w:val="00084474"/>
    <w:rsid w:val="00084CF9"/>
    <w:rsid w:val="00084ECC"/>
    <w:rsid w:val="000854CF"/>
    <w:rsid w:val="0008575F"/>
    <w:rsid w:val="00085797"/>
    <w:rsid w:val="0008586E"/>
    <w:rsid w:val="00085BC5"/>
    <w:rsid w:val="000861A7"/>
    <w:rsid w:val="000864DA"/>
    <w:rsid w:val="000869B6"/>
    <w:rsid w:val="00087A20"/>
    <w:rsid w:val="00087EF0"/>
    <w:rsid w:val="000909B7"/>
    <w:rsid w:val="00090A31"/>
    <w:rsid w:val="00090A5E"/>
    <w:rsid w:val="00090F85"/>
    <w:rsid w:val="000911BF"/>
    <w:rsid w:val="000923BF"/>
    <w:rsid w:val="00092951"/>
    <w:rsid w:val="00092AB8"/>
    <w:rsid w:val="00093336"/>
    <w:rsid w:val="00093C06"/>
    <w:rsid w:val="00093D77"/>
    <w:rsid w:val="00093DF8"/>
    <w:rsid w:val="0009470C"/>
    <w:rsid w:val="00094827"/>
    <w:rsid w:val="00094955"/>
    <w:rsid w:val="0009512A"/>
    <w:rsid w:val="000954FC"/>
    <w:rsid w:val="0009573A"/>
    <w:rsid w:val="000958B1"/>
    <w:rsid w:val="00095995"/>
    <w:rsid w:val="00095D02"/>
    <w:rsid w:val="00096BBC"/>
    <w:rsid w:val="000971F3"/>
    <w:rsid w:val="000973E4"/>
    <w:rsid w:val="000A01F8"/>
    <w:rsid w:val="000A0F29"/>
    <w:rsid w:val="000A0FFC"/>
    <w:rsid w:val="000A1B82"/>
    <w:rsid w:val="000A2211"/>
    <w:rsid w:val="000A2435"/>
    <w:rsid w:val="000A2630"/>
    <w:rsid w:val="000A26CF"/>
    <w:rsid w:val="000A2803"/>
    <w:rsid w:val="000A2A33"/>
    <w:rsid w:val="000A2BBD"/>
    <w:rsid w:val="000A2CAE"/>
    <w:rsid w:val="000A3BDF"/>
    <w:rsid w:val="000A46FE"/>
    <w:rsid w:val="000A4C2F"/>
    <w:rsid w:val="000A4D70"/>
    <w:rsid w:val="000A4F9B"/>
    <w:rsid w:val="000A5222"/>
    <w:rsid w:val="000A59A6"/>
    <w:rsid w:val="000A5B0B"/>
    <w:rsid w:val="000A64DE"/>
    <w:rsid w:val="000A66AF"/>
    <w:rsid w:val="000A6C94"/>
    <w:rsid w:val="000A6DF8"/>
    <w:rsid w:val="000A7360"/>
    <w:rsid w:val="000A793D"/>
    <w:rsid w:val="000A7E1A"/>
    <w:rsid w:val="000B06A4"/>
    <w:rsid w:val="000B0966"/>
    <w:rsid w:val="000B0BAE"/>
    <w:rsid w:val="000B0F31"/>
    <w:rsid w:val="000B162B"/>
    <w:rsid w:val="000B2443"/>
    <w:rsid w:val="000B24F8"/>
    <w:rsid w:val="000B2990"/>
    <w:rsid w:val="000B2ABE"/>
    <w:rsid w:val="000B2FF1"/>
    <w:rsid w:val="000B360A"/>
    <w:rsid w:val="000B40E7"/>
    <w:rsid w:val="000B4555"/>
    <w:rsid w:val="000B479C"/>
    <w:rsid w:val="000B48F1"/>
    <w:rsid w:val="000B49A7"/>
    <w:rsid w:val="000B50E3"/>
    <w:rsid w:val="000B52CA"/>
    <w:rsid w:val="000B5BD6"/>
    <w:rsid w:val="000B6532"/>
    <w:rsid w:val="000B671F"/>
    <w:rsid w:val="000B67DA"/>
    <w:rsid w:val="000B6B82"/>
    <w:rsid w:val="000B7816"/>
    <w:rsid w:val="000C07D1"/>
    <w:rsid w:val="000C0934"/>
    <w:rsid w:val="000C0B46"/>
    <w:rsid w:val="000C0BC1"/>
    <w:rsid w:val="000C0CD3"/>
    <w:rsid w:val="000C0D8F"/>
    <w:rsid w:val="000C0E75"/>
    <w:rsid w:val="000C181D"/>
    <w:rsid w:val="000C185B"/>
    <w:rsid w:val="000C1887"/>
    <w:rsid w:val="000C1E0B"/>
    <w:rsid w:val="000C205F"/>
    <w:rsid w:val="000C20EA"/>
    <w:rsid w:val="000C26C7"/>
    <w:rsid w:val="000C26DB"/>
    <w:rsid w:val="000C2714"/>
    <w:rsid w:val="000C2843"/>
    <w:rsid w:val="000C28FF"/>
    <w:rsid w:val="000C2974"/>
    <w:rsid w:val="000C2CDE"/>
    <w:rsid w:val="000C3021"/>
    <w:rsid w:val="000C3200"/>
    <w:rsid w:val="000C3E58"/>
    <w:rsid w:val="000C4851"/>
    <w:rsid w:val="000C4E83"/>
    <w:rsid w:val="000C50F7"/>
    <w:rsid w:val="000C5945"/>
    <w:rsid w:val="000C5FD2"/>
    <w:rsid w:val="000C62D3"/>
    <w:rsid w:val="000C6332"/>
    <w:rsid w:val="000C691E"/>
    <w:rsid w:val="000C6E3B"/>
    <w:rsid w:val="000C7BF1"/>
    <w:rsid w:val="000D0522"/>
    <w:rsid w:val="000D097E"/>
    <w:rsid w:val="000D0A60"/>
    <w:rsid w:val="000D12E7"/>
    <w:rsid w:val="000D1F0D"/>
    <w:rsid w:val="000D1F96"/>
    <w:rsid w:val="000D2C20"/>
    <w:rsid w:val="000D308E"/>
    <w:rsid w:val="000D32C7"/>
    <w:rsid w:val="000D383A"/>
    <w:rsid w:val="000D3925"/>
    <w:rsid w:val="000D3966"/>
    <w:rsid w:val="000D472C"/>
    <w:rsid w:val="000D47D1"/>
    <w:rsid w:val="000D5DEF"/>
    <w:rsid w:val="000D5E48"/>
    <w:rsid w:val="000D60BC"/>
    <w:rsid w:val="000D62F1"/>
    <w:rsid w:val="000D763F"/>
    <w:rsid w:val="000E010A"/>
    <w:rsid w:val="000E050D"/>
    <w:rsid w:val="000E1162"/>
    <w:rsid w:val="000E195A"/>
    <w:rsid w:val="000E2427"/>
    <w:rsid w:val="000E33C3"/>
    <w:rsid w:val="000E3817"/>
    <w:rsid w:val="000E3D19"/>
    <w:rsid w:val="000E3D9B"/>
    <w:rsid w:val="000E434A"/>
    <w:rsid w:val="000E4672"/>
    <w:rsid w:val="000E47C2"/>
    <w:rsid w:val="000E4B92"/>
    <w:rsid w:val="000E59DA"/>
    <w:rsid w:val="000E5B48"/>
    <w:rsid w:val="000E6061"/>
    <w:rsid w:val="000E61CD"/>
    <w:rsid w:val="000E62C8"/>
    <w:rsid w:val="000E6374"/>
    <w:rsid w:val="000E641F"/>
    <w:rsid w:val="000E7316"/>
    <w:rsid w:val="000E7574"/>
    <w:rsid w:val="000E767C"/>
    <w:rsid w:val="000E7B44"/>
    <w:rsid w:val="000E7DE2"/>
    <w:rsid w:val="000F0092"/>
    <w:rsid w:val="000F085C"/>
    <w:rsid w:val="000F0A80"/>
    <w:rsid w:val="000F2125"/>
    <w:rsid w:val="000F2297"/>
    <w:rsid w:val="000F241F"/>
    <w:rsid w:val="000F258C"/>
    <w:rsid w:val="000F2B18"/>
    <w:rsid w:val="000F2E98"/>
    <w:rsid w:val="000F3728"/>
    <w:rsid w:val="000F3C9F"/>
    <w:rsid w:val="000F3F84"/>
    <w:rsid w:val="000F4171"/>
    <w:rsid w:val="000F42DD"/>
    <w:rsid w:val="000F4558"/>
    <w:rsid w:val="000F4586"/>
    <w:rsid w:val="000F463C"/>
    <w:rsid w:val="000F4646"/>
    <w:rsid w:val="000F4720"/>
    <w:rsid w:val="000F4F79"/>
    <w:rsid w:val="000F5CA7"/>
    <w:rsid w:val="000F62A2"/>
    <w:rsid w:val="000F6ED3"/>
    <w:rsid w:val="000F712B"/>
    <w:rsid w:val="000F71D1"/>
    <w:rsid w:val="000F753E"/>
    <w:rsid w:val="0010009E"/>
    <w:rsid w:val="001002EE"/>
    <w:rsid w:val="0010098C"/>
    <w:rsid w:val="001009C5"/>
    <w:rsid w:val="00100B22"/>
    <w:rsid w:val="00100DFA"/>
    <w:rsid w:val="0010132A"/>
    <w:rsid w:val="00101335"/>
    <w:rsid w:val="001015B7"/>
    <w:rsid w:val="00101730"/>
    <w:rsid w:val="00102123"/>
    <w:rsid w:val="001021EF"/>
    <w:rsid w:val="00102458"/>
    <w:rsid w:val="00103FF3"/>
    <w:rsid w:val="001041D0"/>
    <w:rsid w:val="001047E3"/>
    <w:rsid w:val="001054AE"/>
    <w:rsid w:val="001056FB"/>
    <w:rsid w:val="00105979"/>
    <w:rsid w:val="0010633F"/>
    <w:rsid w:val="001065F7"/>
    <w:rsid w:val="001069D6"/>
    <w:rsid w:val="00106C9B"/>
    <w:rsid w:val="001070A3"/>
    <w:rsid w:val="001071C6"/>
    <w:rsid w:val="001076AF"/>
    <w:rsid w:val="00110114"/>
    <w:rsid w:val="00110525"/>
    <w:rsid w:val="00110A10"/>
    <w:rsid w:val="00110E13"/>
    <w:rsid w:val="001113CA"/>
    <w:rsid w:val="001116BF"/>
    <w:rsid w:val="00111954"/>
    <w:rsid w:val="00112506"/>
    <w:rsid w:val="00112533"/>
    <w:rsid w:val="001133C0"/>
    <w:rsid w:val="00113A13"/>
    <w:rsid w:val="00113E27"/>
    <w:rsid w:val="00113F80"/>
    <w:rsid w:val="00114658"/>
    <w:rsid w:val="00114F06"/>
    <w:rsid w:val="00114FD5"/>
    <w:rsid w:val="00115AE9"/>
    <w:rsid w:val="00115B0C"/>
    <w:rsid w:val="00115E6A"/>
    <w:rsid w:val="001162A5"/>
    <w:rsid w:val="001164D6"/>
    <w:rsid w:val="001166F8"/>
    <w:rsid w:val="00117F51"/>
    <w:rsid w:val="00120405"/>
    <w:rsid w:val="00120822"/>
    <w:rsid w:val="00120EE2"/>
    <w:rsid w:val="00121642"/>
    <w:rsid w:val="0012182C"/>
    <w:rsid w:val="00121922"/>
    <w:rsid w:val="00121B82"/>
    <w:rsid w:val="00122555"/>
    <w:rsid w:val="00122596"/>
    <w:rsid w:val="00123B0D"/>
    <w:rsid w:val="00124132"/>
    <w:rsid w:val="0012464D"/>
    <w:rsid w:val="00124E79"/>
    <w:rsid w:val="001253E6"/>
    <w:rsid w:val="00125A2C"/>
    <w:rsid w:val="00125C91"/>
    <w:rsid w:val="00125F7F"/>
    <w:rsid w:val="00125FB5"/>
    <w:rsid w:val="001266E5"/>
    <w:rsid w:val="0012718F"/>
    <w:rsid w:val="0012755A"/>
    <w:rsid w:val="001275BA"/>
    <w:rsid w:val="001278AD"/>
    <w:rsid w:val="001307A7"/>
    <w:rsid w:val="00130DD2"/>
    <w:rsid w:val="001318FD"/>
    <w:rsid w:val="00131AC8"/>
    <w:rsid w:val="00132228"/>
    <w:rsid w:val="00132390"/>
    <w:rsid w:val="001325BB"/>
    <w:rsid w:val="001329C4"/>
    <w:rsid w:val="00133557"/>
    <w:rsid w:val="00133E0D"/>
    <w:rsid w:val="00134269"/>
    <w:rsid w:val="0013455B"/>
    <w:rsid w:val="00134A53"/>
    <w:rsid w:val="00134CB7"/>
    <w:rsid w:val="001352AA"/>
    <w:rsid w:val="001354B5"/>
    <w:rsid w:val="00135BD1"/>
    <w:rsid w:val="00135F9B"/>
    <w:rsid w:val="001364FE"/>
    <w:rsid w:val="00137F23"/>
    <w:rsid w:val="00137FD0"/>
    <w:rsid w:val="00140427"/>
    <w:rsid w:val="00140CFD"/>
    <w:rsid w:val="00140E7A"/>
    <w:rsid w:val="0014105B"/>
    <w:rsid w:val="00141424"/>
    <w:rsid w:val="00141742"/>
    <w:rsid w:val="00141748"/>
    <w:rsid w:val="0014226B"/>
    <w:rsid w:val="0014231F"/>
    <w:rsid w:val="00142B1F"/>
    <w:rsid w:val="00142B84"/>
    <w:rsid w:val="00142CEF"/>
    <w:rsid w:val="00143432"/>
    <w:rsid w:val="00143711"/>
    <w:rsid w:val="00144ACE"/>
    <w:rsid w:val="00144FED"/>
    <w:rsid w:val="00145025"/>
    <w:rsid w:val="00145F7A"/>
    <w:rsid w:val="00146355"/>
    <w:rsid w:val="00147458"/>
    <w:rsid w:val="001479F4"/>
    <w:rsid w:val="00147ACA"/>
    <w:rsid w:val="001506F8"/>
    <w:rsid w:val="001507FC"/>
    <w:rsid w:val="001512DE"/>
    <w:rsid w:val="00151D06"/>
    <w:rsid w:val="00151EC0"/>
    <w:rsid w:val="00151ED0"/>
    <w:rsid w:val="001521CE"/>
    <w:rsid w:val="00152CBA"/>
    <w:rsid w:val="00153197"/>
    <w:rsid w:val="001532E0"/>
    <w:rsid w:val="00153B87"/>
    <w:rsid w:val="00154304"/>
    <w:rsid w:val="001545B8"/>
    <w:rsid w:val="0015471B"/>
    <w:rsid w:val="00154797"/>
    <w:rsid w:val="00154ADA"/>
    <w:rsid w:val="00154C48"/>
    <w:rsid w:val="00154EFD"/>
    <w:rsid w:val="00155277"/>
    <w:rsid w:val="001555D0"/>
    <w:rsid w:val="00155798"/>
    <w:rsid w:val="001557D2"/>
    <w:rsid w:val="00155E82"/>
    <w:rsid w:val="00155FAE"/>
    <w:rsid w:val="00156479"/>
    <w:rsid w:val="001571CF"/>
    <w:rsid w:val="001574D8"/>
    <w:rsid w:val="0015750F"/>
    <w:rsid w:val="0015769B"/>
    <w:rsid w:val="00157C77"/>
    <w:rsid w:val="00157D35"/>
    <w:rsid w:val="00157DB2"/>
    <w:rsid w:val="00160529"/>
    <w:rsid w:val="00161101"/>
    <w:rsid w:val="00161B42"/>
    <w:rsid w:val="001634FB"/>
    <w:rsid w:val="00163E75"/>
    <w:rsid w:val="00164408"/>
    <w:rsid w:val="00164610"/>
    <w:rsid w:val="00164938"/>
    <w:rsid w:val="00164A17"/>
    <w:rsid w:val="00164AFF"/>
    <w:rsid w:val="00165076"/>
    <w:rsid w:val="001656E9"/>
    <w:rsid w:val="0016629F"/>
    <w:rsid w:val="00166577"/>
    <w:rsid w:val="00166594"/>
    <w:rsid w:val="00166608"/>
    <w:rsid w:val="001666F6"/>
    <w:rsid w:val="001667D9"/>
    <w:rsid w:val="00166BD7"/>
    <w:rsid w:val="00166EDE"/>
    <w:rsid w:val="00167219"/>
    <w:rsid w:val="00167E7D"/>
    <w:rsid w:val="001704A5"/>
    <w:rsid w:val="0017076A"/>
    <w:rsid w:val="00170963"/>
    <w:rsid w:val="00170B6C"/>
    <w:rsid w:val="00170BE8"/>
    <w:rsid w:val="00170C3D"/>
    <w:rsid w:val="001713C7"/>
    <w:rsid w:val="001718E8"/>
    <w:rsid w:val="00171CEB"/>
    <w:rsid w:val="00171D1B"/>
    <w:rsid w:val="00171E03"/>
    <w:rsid w:val="001721E6"/>
    <w:rsid w:val="001727A5"/>
    <w:rsid w:val="00172F0C"/>
    <w:rsid w:val="001737C9"/>
    <w:rsid w:val="00173CCE"/>
    <w:rsid w:val="001760B7"/>
    <w:rsid w:val="00176A41"/>
    <w:rsid w:val="00177727"/>
    <w:rsid w:val="00177F5E"/>
    <w:rsid w:val="00180ADE"/>
    <w:rsid w:val="00180BC8"/>
    <w:rsid w:val="00181338"/>
    <w:rsid w:val="00181776"/>
    <w:rsid w:val="00181A04"/>
    <w:rsid w:val="00181A87"/>
    <w:rsid w:val="00181EED"/>
    <w:rsid w:val="00181FFD"/>
    <w:rsid w:val="001829D6"/>
    <w:rsid w:val="00182BC7"/>
    <w:rsid w:val="00183796"/>
    <w:rsid w:val="00183BC9"/>
    <w:rsid w:val="00183D44"/>
    <w:rsid w:val="00184EC9"/>
    <w:rsid w:val="0018506C"/>
    <w:rsid w:val="001852DC"/>
    <w:rsid w:val="00185B17"/>
    <w:rsid w:val="001860C1"/>
    <w:rsid w:val="0018612A"/>
    <w:rsid w:val="0018667F"/>
    <w:rsid w:val="0018694F"/>
    <w:rsid w:val="00186ACB"/>
    <w:rsid w:val="00186B58"/>
    <w:rsid w:val="00186D2D"/>
    <w:rsid w:val="00187214"/>
    <w:rsid w:val="001903E5"/>
    <w:rsid w:val="00190725"/>
    <w:rsid w:val="00190761"/>
    <w:rsid w:val="001907D0"/>
    <w:rsid w:val="00190810"/>
    <w:rsid w:val="00191420"/>
    <w:rsid w:val="00191564"/>
    <w:rsid w:val="00191FFA"/>
    <w:rsid w:val="00192BDE"/>
    <w:rsid w:val="00192C90"/>
    <w:rsid w:val="00192D9B"/>
    <w:rsid w:val="0019313E"/>
    <w:rsid w:val="00193440"/>
    <w:rsid w:val="00193D36"/>
    <w:rsid w:val="00194A12"/>
    <w:rsid w:val="00194A2B"/>
    <w:rsid w:val="00194A3F"/>
    <w:rsid w:val="00195423"/>
    <w:rsid w:val="00195F23"/>
    <w:rsid w:val="00196287"/>
    <w:rsid w:val="00197D32"/>
    <w:rsid w:val="001A0463"/>
    <w:rsid w:val="001A1488"/>
    <w:rsid w:val="001A14B1"/>
    <w:rsid w:val="001A1980"/>
    <w:rsid w:val="001A1D07"/>
    <w:rsid w:val="001A229C"/>
    <w:rsid w:val="001A22C1"/>
    <w:rsid w:val="001A2468"/>
    <w:rsid w:val="001A2F4C"/>
    <w:rsid w:val="001A3076"/>
    <w:rsid w:val="001A310C"/>
    <w:rsid w:val="001A3AAC"/>
    <w:rsid w:val="001A3BBD"/>
    <w:rsid w:val="001A4582"/>
    <w:rsid w:val="001A47FE"/>
    <w:rsid w:val="001A4950"/>
    <w:rsid w:val="001A4C56"/>
    <w:rsid w:val="001A4D1E"/>
    <w:rsid w:val="001A64E7"/>
    <w:rsid w:val="001A6EA5"/>
    <w:rsid w:val="001A6F1D"/>
    <w:rsid w:val="001A71FF"/>
    <w:rsid w:val="001A771F"/>
    <w:rsid w:val="001A78C2"/>
    <w:rsid w:val="001A7C2E"/>
    <w:rsid w:val="001B085E"/>
    <w:rsid w:val="001B08C6"/>
    <w:rsid w:val="001B0BE9"/>
    <w:rsid w:val="001B0E09"/>
    <w:rsid w:val="001B1107"/>
    <w:rsid w:val="001B189A"/>
    <w:rsid w:val="001B18D9"/>
    <w:rsid w:val="001B1D74"/>
    <w:rsid w:val="001B1DA7"/>
    <w:rsid w:val="001B28ED"/>
    <w:rsid w:val="001B2B36"/>
    <w:rsid w:val="001B348B"/>
    <w:rsid w:val="001B370E"/>
    <w:rsid w:val="001B3824"/>
    <w:rsid w:val="001B3C66"/>
    <w:rsid w:val="001B4D45"/>
    <w:rsid w:val="001B54D1"/>
    <w:rsid w:val="001B64D0"/>
    <w:rsid w:val="001B667D"/>
    <w:rsid w:val="001B6A8E"/>
    <w:rsid w:val="001B6C0F"/>
    <w:rsid w:val="001B6C8D"/>
    <w:rsid w:val="001B6D54"/>
    <w:rsid w:val="001B7165"/>
    <w:rsid w:val="001B7200"/>
    <w:rsid w:val="001B75CF"/>
    <w:rsid w:val="001B760D"/>
    <w:rsid w:val="001B761D"/>
    <w:rsid w:val="001B77E0"/>
    <w:rsid w:val="001C089B"/>
    <w:rsid w:val="001C0A37"/>
    <w:rsid w:val="001C0A39"/>
    <w:rsid w:val="001C16EC"/>
    <w:rsid w:val="001C1D0F"/>
    <w:rsid w:val="001C1E43"/>
    <w:rsid w:val="001C1E44"/>
    <w:rsid w:val="001C1E68"/>
    <w:rsid w:val="001C1F76"/>
    <w:rsid w:val="001C2134"/>
    <w:rsid w:val="001C22D5"/>
    <w:rsid w:val="001C2408"/>
    <w:rsid w:val="001C2B1C"/>
    <w:rsid w:val="001C3068"/>
    <w:rsid w:val="001C32EA"/>
    <w:rsid w:val="001C340B"/>
    <w:rsid w:val="001C34F5"/>
    <w:rsid w:val="001C3ABE"/>
    <w:rsid w:val="001C3DBF"/>
    <w:rsid w:val="001C4990"/>
    <w:rsid w:val="001C548E"/>
    <w:rsid w:val="001C56AF"/>
    <w:rsid w:val="001C5707"/>
    <w:rsid w:val="001C57E1"/>
    <w:rsid w:val="001C604C"/>
    <w:rsid w:val="001C651C"/>
    <w:rsid w:val="001C68CD"/>
    <w:rsid w:val="001C6BEE"/>
    <w:rsid w:val="001C7E0A"/>
    <w:rsid w:val="001D13A6"/>
    <w:rsid w:val="001D1644"/>
    <w:rsid w:val="001D189F"/>
    <w:rsid w:val="001D1E09"/>
    <w:rsid w:val="001D2479"/>
    <w:rsid w:val="001D2B24"/>
    <w:rsid w:val="001D3561"/>
    <w:rsid w:val="001D37F8"/>
    <w:rsid w:val="001D3D9A"/>
    <w:rsid w:val="001D3DEA"/>
    <w:rsid w:val="001D43BC"/>
    <w:rsid w:val="001D440D"/>
    <w:rsid w:val="001D4A5F"/>
    <w:rsid w:val="001D4EE0"/>
    <w:rsid w:val="001D5019"/>
    <w:rsid w:val="001D6AD9"/>
    <w:rsid w:val="001D6DE5"/>
    <w:rsid w:val="001D6EFF"/>
    <w:rsid w:val="001D7466"/>
    <w:rsid w:val="001D78F5"/>
    <w:rsid w:val="001E0538"/>
    <w:rsid w:val="001E0A42"/>
    <w:rsid w:val="001E0B04"/>
    <w:rsid w:val="001E1138"/>
    <w:rsid w:val="001E13FD"/>
    <w:rsid w:val="001E1BE2"/>
    <w:rsid w:val="001E1D02"/>
    <w:rsid w:val="001E1EC2"/>
    <w:rsid w:val="001E28CB"/>
    <w:rsid w:val="001E28FC"/>
    <w:rsid w:val="001E2AE0"/>
    <w:rsid w:val="001E2B78"/>
    <w:rsid w:val="001E2E3D"/>
    <w:rsid w:val="001E2E87"/>
    <w:rsid w:val="001E2F2C"/>
    <w:rsid w:val="001E33B6"/>
    <w:rsid w:val="001E4918"/>
    <w:rsid w:val="001E4A8A"/>
    <w:rsid w:val="001E4CBC"/>
    <w:rsid w:val="001E55B5"/>
    <w:rsid w:val="001E56DC"/>
    <w:rsid w:val="001E5D1B"/>
    <w:rsid w:val="001E5D2F"/>
    <w:rsid w:val="001E603E"/>
    <w:rsid w:val="001E6642"/>
    <w:rsid w:val="001E6DEC"/>
    <w:rsid w:val="001E7955"/>
    <w:rsid w:val="001E7A70"/>
    <w:rsid w:val="001E7C27"/>
    <w:rsid w:val="001F0467"/>
    <w:rsid w:val="001F1048"/>
    <w:rsid w:val="001F148D"/>
    <w:rsid w:val="001F1881"/>
    <w:rsid w:val="001F18A5"/>
    <w:rsid w:val="001F18B0"/>
    <w:rsid w:val="001F1A8F"/>
    <w:rsid w:val="001F1B06"/>
    <w:rsid w:val="001F21D0"/>
    <w:rsid w:val="001F22C8"/>
    <w:rsid w:val="001F2435"/>
    <w:rsid w:val="001F2550"/>
    <w:rsid w:val="001F2675"/>
    <w:rsid w:val="001F2A30"/>
    <w:rsid w:val="001F2E48"/>
    <w:rsid w:val="001F3333"/>
    <w:rsid w:val="001F3C37"/>
    <w:rsid w:val="001F4BF6"/>
    <w:rsid w:val="001F505F"/>
    <w:rsid w:val="001F5088"/>
    <w:rsid w:val="001F57AA"/>
    <w:rsid w:val="001F5A1D"/>
    <w:rsid w:val="001F5D0F"/>
    <w:rsid w:val="001F5E80"/>
    <w:rsid w:val="001F60DD"/>
    <w:rsid w:val="001F62A9"/>
    <w:rsid w:val="001F64AD"/>
    <w:rsid w:val="001F67DB"/>
    <w:rsid w:val="001F6C81"/>
    <w:rsid w:val="001F6EC3"/>
    <w:rsid w:val="001F797F"/>
    <w:rsid w:val="001F7F2D"/>
    <w:rsid w:val="0020090E"/>
    <w:rsid w:val="00200C64"/>
    <w:rsid w:val="0020164C"/>
    <w:rsid w:val="0020164E"/>
    <w:rsid w:val="002016D5"/>
    <w:rsid w:val="00201B57"/>
    <w:rsid w:val="00201E9D"/>
    <w:rsid w:val="002026BC"/>
    <w:rsid w:val="00202817"/>
    <w:rsid w:val="00202BEA"/>
    <w:rsid w:val="00203087"/>
    <w:rsid w:val="00203CCE"/>
    <w:rsid w:val="00203EC0"/>
    <w:rsid w:val="00205483"/>
    <w:rsid w:val="00205FB1"/>
    <w:rsid w:val="002061F6"/>
    <w:rsid w:val="00206607"/>
    <w:rsid w:val="00206E65"/>
    <w:rsid w:val="00206E8F"/>
    <w:rsid w:val="0020788C"/>
    <w:rsid w:val="00210666"/>
    <w:rsid w:val="002106DB"/>
    <w:rsid w:val="00210A9B"/>
    <w:rsid w:val="002110E4"/>
    <w:rsid w:val="00211CFA"/>
    <w:rsid w:val="002125EC"/>
    <w:rsid w:val="002127E8"/>
    <w:rsid w:val="00212938"/>
    <w:rsid w:val="00212EC6"/>
    <w:rsid w:val="002136C8"/>
    <w:rsid w:val="00213A53"/>
    <w:rsid w:val="00213BD7"/>
    <w:rsid w:val="00214CC9"/>
    <w:rsid w:val="00214D19"/>
    <w:rsid w:val="00214F49"/>
    <w:rsid w:val="0021535B"/>
    <w:rsid w:val="00215B4C"/>
    <w:rsid w:val="00216146"/>
    <w:rsid w:val="00216AE9"/>
    <w:rsid w:val="00216CB6"/>
    <w:rsid w:val="00216F8C"/>
    <w:rsid w:val="0021786B"/>
    <w:rsid w:val="0022004C"/>
    <w:rsid w:val="00220090"/>
    <w:rsid w:val="002205B8"/>
    <w:rsid w:val="00220F74"/>
    <w:rsid w:val="0022108C"/>
    <w:rsid w:val="00221970"/>
    <w:rsid w:val="00221AED"/>
    <w:rsid w:val="00221CD7"/>
    <w:rsid w:val="002222E4"/>
    <w:rsid w:val="00222479"/>
    <w:rsid w:val="00222516"/>
    <w:rsid w:val="00222AFA"/>
    <w:rsid w:val="00223563"/>
    <w:rsid w:val="00223DFA"/>
    <w:rsid w:val="002240DB"/>
    <w:rsid w:val="002241B2"/>
    <w:rsid w:val="002241F5"/>
    <w:rsid w:val="002242D4"/>
    <w:rsid w:val="0022460F"/>
    <w:rsid w:val="002256EB"/>
    <w:rsid w:val="00225BC4"/>
    <w:rsid w:val="00225D20"/>
    <w:rsid w:val="002261EE"/>
    <w:rsid w:val="0022654C"/>
    <w:rsid w:val="0022660A"/>
    <w:rsid w:val="0022692A"/>
    <w:rsid w:val="00226E35"/>
    <w:rsid w:val="00226F24"/>
    <w:rsid w:val="00227173"/>
    <w:rsid w:val="002274C1"/>
    <w:rsid w:val="002276C4"/>
    <w:rsid w:val="00227A26"/>
    <w:rsid w:val="002302E9"/>
    <w:rsid w:val="00230AF7"/>
    <w:rsid w:val="002312A7"/>
    <w:rsid w:val="00231402"/>
    <w:rsid w:val="00231C1A"/>
    <w:rsid w:val="00232116"/>
    <w:rsid w:val="00232229"/>
    <w:rsid w:val="00232B1E"/>
    <w:rsid w:val="00232C34"/>
    <w:rsid w:val="00232CB9"/>
    <w:rsid w:val="00232E13"/>
    <w:rsid w:val="00232FA5"/>
    <w:rsid w:val="0023321C"/>
    <w:rsid w:val="002335DB"/>
    <w:rsid w:val="00233A01"/>
    <w:rsid w:val="00233AF8"/>
    <w:rsid w:val="00233D84"/>
    <w:rsid w:val="002342A5"/>
    <w:rsid w:val="00234860"/>
    <w:rsid w:val="002348FE"/>
    <w:rsid w:val="00234922"/>
    <w:rsid w:val="00234BD2"/>
    <w:rsid w:val="0023521C"/>
    <w:rsid w:val="00235312"/>
    <w:rsid w:val="002356E9"/>
    <w:rsid w:val="002359BD"/>
    <w:rsid w:val="00235BAF"/>
    <w:rsid w:val="00235DCE"/>
    <w:rsid w:val="0023695D"/>
    <w:rsid w:val="00236B93"/>
    <w:rsid w:val="00236FFD"/>
    <w:rsid w:val="002377F7"/>
    <w:rsid w:val="00240097"/>
    <w:rsid w:val="002404ED"/>
    <w:rsid w:val="002404F8"/>
    <w:rsid w:val="002405F1"/>
    <w:rsid w:val="0024065E"/>
    <w:rsid w:val="00240C7F"/>
    <w:rsid w:val="002415C1"/>
    <w:rsid w:val="002415CC"/>
    <w:rsid w:val="002417DE"/>
    <w:rsid w:val="00241815"/>
    <w:rsid w:val="00241A12"/>
    <w:rsid w:val="00241C5A"/>
    <w:rsid w:val="00241CB2"/>
    <w:rsid w:val="00243235"/>
    <w:rsid w:val="002435EC"/>
    <w:rsid w:val="0024403B"/>
    <w:rsid w:val="00245785"/>
    <w:rsid w:val="00245AD8"/>
    <w:rsid w:val="00245DA9"/>
    <w:rsid w:val="00246766"/>
    <w:rsid w:val="00246B56"/>
    <w:rsid w:val="002472E8"/>
    <w:rsid w:val="002477B1"/>
    <w:rsid w:val="00247AF3"/>
    <w:rsid w:val="00247C8D"/>
    <w:rsid w:val="00247D6E"/>
    <w:rsid w:val="0025071A"/>
    <w:rsid w:val="00250A8B"/>
    <w:rsid w:val="00250B3F"/>
    <w:rsid w:val="00250F45"/>
    <w:rsid w:val="00251028"/>
    <w:rsid w:val="00251591"/>
    <w:rsid w:val="002515FA"/>
    <w:rsid w:val="002516BA"/>
    <w:rsid w:val="00251B41"/>
    <w:rsid w:val="00251EEA"/>
    <w:rsid w:val="00251F2E"/>
    <w:rsid w:val="00252E8D"/>
    <w:rsid w:val="002530D2"/>
    <w:rsid w:val="002531DB"/>
    <w:rsid w:val="00254BD7"/>
    <w:rsid w:val="00255162"/>
    <w:rsid w:val="00255402"/>
    <w:rsid w:val="00255802"/>
    <w:rsid w:val="002559BD"/>
    <w:rsid w:val="00256009"/>
    <w:rsid w:val="0025607A"/>
    <w:rsid w:val="0025627F"/>
    <w:rsid w:val="00256338"/>
    <w:rsid w:val="00256504"/>
    <w:rsid w:val="00256936"/>
    <w:rsid w:val="00257749"/>
    <w:rsid w:val="0025785C"/>
    <w:rsid w:val="00257CF8"/>
    <w:rsid w:val="0026008B"/>
    <w:rsid w:val="00260622"/>
    <w:rsid w:val="002606B8"/>
    <w:rsid w:val="00260946"/>
    <w:rsid w:val="00260CBE"/>
    <w:rsid w:val="00260CF3"/>
    <w:rsid w:val="00261005"/>
    <w:rsid w:val="002616DB"/>
    <w:rsid w:val="002618F0"/>
    <w:rsid w:val="00261C3A"/>
    <w:rsid w:val="00261D9F"/>
    <w:rsid w:val="00262F4B"/>
    <w:rsid w:val="00262FD1"/>
    <w:rsid w:val="0026378D"/>
    <w:rsid w:val="0026383D"/>
    <w:rsid w:val="00263CDD"/>
    <w:rsid w:val="00263F98"/>
    <w:rsid w:val="0026402D"/>
    <w:rsid w:val="00264B71"/>
    <w:rsid w:val="00264EAA"/>
    <w:rsid w:val="00265291"/>
    <w:rsid w:val="00265598"/>
    <w:rsid w:val="002660EF"/>
    <w:rsid w:val="00266236"/>
    <w:rsid w:val="00266282"/>
    <w:rsid w:val="00266626"/>
    <w:rsid w:val="00266CA1"/>
    <w:rsid w:val="00267303"/>
    <w:rsid w:val="00267AD3"/>
    <w:rsid w:val="00270231"/>
    <w:rsid w:val="002702BE"/>
    <w:rsid w:val="002707CA"/>
    <w:rsid w:val="00271174"/>
    <w:rsid w:val="0027197E"/>
    <w:rsid w:val="0027209A"/>
    <w:rsid w:val="0027238D"/>
    <w:rsid w:val="002726B4"/>
    <w:rsid w:val="00273829"/>
    <w:rsid w:val="00274774"/>
    <w:rsid w:val="00274EA4"/>
    <w:rsid w:val="002750BE"/>
    <w:rsid w:val="00275BA0"/>
    <w:rsid w:val="0027621E"/>
    <w:rsid w:val="002763B3"/>
    <w:rsid w:val="002774D9"/>
    <w:rsid w:val="00280061"/>
    <w:rsid w:val="00280609"/>
    <w:rsid w:val="00281025"/>
    <w:rsid w:val="002818F8"/>
    <w:rsid w:val="00281C70"/>
    <w:rsid w:val="0028223B"/>
    <w:rsid w:val="00282A04"/>
    <w:rsid w:val="00282E91"/>
    <w:rsid w:val="00282F43"/>
    <w:rsid w:val="00283165"/>
    <w:rsid w:val="002837B3"/>
    <w:rsid w:val="002837F7"/>
    <w:rsid w:val="002839B0"/>
    <w:rsid w:val="00284060"/>
    <w:rsid w:val="002848E0"/>
    <w:rsid w:val="002849E6"/>
    <w:rsid w:val="002849FB"/>
    <w:rsid w:val="00284DF2"/>
    <w:rsid w:val="0028563F"/>
    <w:rsid w:val="00285FC6"/>
    <w:rsid w:val="00286185"/>
    <w:rsid w:val="002864BB"/>
    <w:rsid w:val="00287131"/>
    <w:rsid w:val="00287242"/>
    <w:rsid w:val="00287318"/>
    <w:rsid w:val="002878FF"/>
    <w:rsid w:val="00287946"/>
    <w:rsid w:val="00287996"/>
    <w:rsid w:val="00290D84"/>
    <w:rsid w:val="00290DFA"/>
    <w:rsid w:val="00291D12"/>
    <w:rsid w:val="00291E91"/>
    <w:rsid w:val="002921A9"/>
    <w:rsid w:val="00292268"/>
    <w:rsid w:val="0029272C"/>
    <w:rsid w:val="00292C6D"/>
    <w:rsid w:val="00292E76"/>
    <w:rsid w:val="00293BCF"/>
    <w:rsid w:val="002943B1"/>
    <w:rsid w:val="00294487"/>
    <w:rsid w:val="00294D16"/>
    <w:rsid w:val="002950B2"/>
    <w:rsid w:val="002952D9"/>
    <w:rsid w:val="00295408"/>
    <w:rsid w:val="0029594E"/>
    <w:rsid w:val="00295CCF"/>
    <w:rsid w:val="00295FF1"/>
    <w:rsid w:val="002961DC"/>
    <w:rsid w:val="0029626C"/>
    <w:rsid w:val="00296EB3"/>
    <w:rsid w:val="002973BB"/>
    <w:rsid w:val="002A00BC"/>
    <w:rsid w:val="002A07B4"/>
    <w:rsid w:val="002A0D68"/>
    <w:rsid w:val="002A162F"/>
    <w:rsid w:val="002A16EA"/>
    <w:rsid w:val="002A22FB"/>
    <w:rsid w:val="002A2DB2"/>
    <w:rsid w:val="002A3618"/>
    <w:rsid w:val="002A3828"/>
    <w:rsid w:val="002A3919"/>
    <w:rsid w:val="002A396E"/>
    <w:rsid w:val="002A39E3"/>
    <w:rsid w:val="002A456F"/>
    <w:rsid w:val="002A4765"/>
    <w:rsid w:val="002A49EC"/>
    <w:rsid w:val="002A4B49"/>
    <w:rsid w:val="002A4B5F"/>
    <w:rsid w:val="002A4BF9"/>
    <w:rsid w:val="002A4F4F"/>
    <w:rsid w:val="002A59F8"/>
    <w:rsid w:val="002A69EA"/>
    <w:rsid w:val="002A712D"/>
    <w:rsid w:val="002A7C87"/>
    <w:rsid w:val="002B0147"/>
    <w:rsid w:val="002B01D3"/>
    <w:rsid w:val="002B09BE"/>
    <w:rsid w:val="002B09D1"/>
    <w:rsid w:val="002B09E4"/>
    <w:rsid w:val="002B0D46"/>
    <w:rsid w:val="002B11BC"/>
    <w:rsid w:val="002B1A34"/>
    <w:rsid w:val="002B1B96"/>
    <w:rsid w:val="002B1EB6"/>
    <w:rsid w:val="002B2467"/>
    <w:rsid w:val="002B2A44"/>
    <w:rsid w:val="002B4151"/>
    <w:rsid w:val="002B4175"/>
    <w:rsid w:val="002B418A"/>
    <w:rsid w:val="002B41A3"/>
    <w:rsid w:val="002B4F2E"/>
    <w:rsid w:val="002B5378"/>
    <w:rsid w:val="002B55B9"/>
    <w:rsid w:val="002B5746"/>
    <w:rsid w:val="002B5B1B"/>
    <w:rsid w:val="002B618C"/>
    <w:rsid w:val="002B6904"/>
    <w:rsid w:val="002B6BC0"/>
    <w:rsid w:val="002B6C10"/>
    <w:rsid w:val="002B6D8E"/>
    <w:rsid w:val="002B6FBD"/>
    <w:rsid w:val="002C054D"/>
    <w:rsid w:val="002C0704"/>
    <w:rsid w:val="002C0F26"/>
    <w:rsid w:val="002C168D"/>
    <w:rsid w:val="002C16C9"/>
    <w:rsid w:val="002C1A6D"/>
    <w:rsid w:val="002C1B4D"/>
    <w:rsid w:val="002C2310"/>
    <w:rsid w:val="002C26DF"/>
    <w:rsid w:val="002C2B6F"/>
    <w:rsid w:val="002C2C10"/>
    <w:rsid w:val="002C3A66"/>
    <w:rsid w:val="002C3B4A"/>
    <w:rsid w:val="002C4545"/>
    <w:rsid w:val="002C481A"/>
    <w:rsid w:val="002C4824"/>
    <w:rsid w:val="002C4BF3"/>
    <w:rsid w:val="002C4DB0"/>
    <w:rsid w:val="002C5949"/>
    <w:rsid w:val="002C5AFE"/>
    <w:rsid w:val="002C6BCC"/>
    <w:rsid w:val="002C6EA3"/>
    <w:rsid w:val="002C6F7D"/>
    <w:rsid w:val="002C7182"/>
    <w:rsid w:val="002C71BD"/>
    <w:rsid w:val="002C7CF0"/>
    <w:rsid w:val="002C7FF3"/>
    <w:rsid w:val="002D1254"/>
    <w:rsid w:val="002D186B"/>
    <w:rsid w:val="002D2486"/>
    <w:rsid w:val="002D259D"/>
    <w:rsid w:val="002D28EA"/>
    <w:rsid w:val="002D3009"/>
    <w:rsid w:val="002D3467"/>
    <w:rsid w:val="002D3D58"/>
    <w:rsid w:val="002D3FBA"/>
    <w:rsid w:val="002D4287"/>
    <w:rsid w:val="002D42DB"/>
    <w:rsid w:val="002D4A70"/>
    <w:rsid w:val="002D53AE"/>
    <w:rsid w:val="002D54BB"/>
    <w:rsid w:val="002D5890"/>
    <w:rsid w:val="002D5E58"/>
    <w:rsid w:val="002D6581"/>
    <w:rsid w:val="002D6A67"/>
    <w:rsid w:val="002D6C1D"/>
    <w:rsid w:val="002D72B5"/>
    <w:rsid w:val="002D73D8"/>
    <w:rsid w:val="002E0000"/>
    <w:rsid w:val="002E033E"/>
    <w:rsid w:val="002E0D32"/>
    <w:rsid w:val="002E132D"/>
    <w:rsid w:val="002E1564"/>
    <w:rsid w:val="002E1B2F"/>
    <w:rsid w:val="002E1C45"/>
    <w:rsid w:val="002E2120"/>
    <w:rsid w:val="002E22D4"/>
    <w:rsid w:val="002E2B6E"/>
    <w:rsid w:val="002E2D50"/>
    <w:rsid w:val="002E2E97"/>
    <w:rsid w:val="002E2ECC"/>
    <w:rsid w:val="002E332A"/>
    <w:rsid w:val="002E36E2"/>
    <w:rsid w:val="002E3A8E"/>
    <w:rsid w:val="002E4170"/>
    <w:rsid w:val="002E45B4"/>
    <w:rsid w:val="002E48E0"/>
    <w:rsid w:val="002E4F27"/>
    <w:rsid w:val="002E5167"/>
    <w:rsid w:val="002E6ACD"/>
    <w:rsid w:val="002E75B4"/>
    <w:rsid w:val="002E7A30"/>
    <w:rsid w:val="002E7B5D"/>
    <w:rsid w:val="002F0063"/>
    <w:rsid w:val="002F0399"/>
    <w:rsid w:val="002F0645"/>
    <w:rsid w:val="002F0CE6"/>
    <w:rsid w:val="002F0FAC"/>
    <w:rsid w:val="002F12DC"/>
    <w:rsid w:val="002F15DB"/>
    <w:rsid w:val="002F1633"/>
    <w:rsid w:val="002F20D9"/>
    <w:rsid w:val="002F2406"/>
    <w:rsid w:val="002F27AD"/>
    <w:rsid w:val="002F2959"/>
    <w:rsid w:val="002F2A5A"/>
    <w:rsid w:val="002F2DFA"/>
    <w:rsid w:val="002F33E5"/>
    <w:rsid w:val="002F3C42"/>
    <w:rsid w:val="002F4165"/>
    <w:rsid w:val="002F4362"/>
    <w:rsid w:val="002F4B88"/>
    <w:rsid w:val="002F4E6D"/>
    <w:rsid w:val="002F5844"/>
    <w:rsid w:val="002F5854"/>
    <w:rsid w:val="002F5DAA"/>
    <w:rsid w:val="002F5DBD"/>
    <w:rsid w:val="002F686F"/>
    <w:rsid w:val="002F6A17"/>
    <w:rsid w:val="002F76CB"/>
    <w:rsid w:val="002F7A87"/>
    <w:rsid w:val="003000D1"/>
    <w:rsid w:val="0030051B"/>
    <w:rsid w:val="003008D7"/>
    <w:rsid w:val="00300D81"/>
    <w:rsid w:val="003012DB"/>
    <w:rsid w:val="00301993"/>
    <w:rsid w:val="00301C61"/>
    <w:rsid w:val="003024C8"/>
    <w:rsid w:val="00302E05"/>
    <w:rsid w:val="00303179"/>
    <w:rsid w:val="003034D5"/>
    <w:rsid w:val="00303A62"/>
    <w:rsid w:val="00303B8C"/>
    <w:rsid w:val="00303C04"/>
    <w:rsid w:val="003040B0"/>
    <w:rsid w:val="003040D1"/>
    <w:rsid w:val="003044DA"/>
    <w:rsid w:val="00304F92"/>
    <w:rsid w:val="0030515B"/>
    <w:rsid w:val="003054F8"/>
    <w:rsid w:val="0030581B"/>
    <w:rsid w:val="00305C50"/>
    <w:rsid w:val="00305E6A"/>
    <w:rsid w:val="003061BC"/>
    <w:rsid w:val="00306242"/>
    <w:rsid w:val="003062A2"/>
    <w:rsid w:val="0030677D"/>
    <w:rsid w:val="0030677E"/>
    <w:rsid w:val="003068A6"/>
    <w:rsid w:val="00306F4B"/>
    <w:rsid w:val="0030714B"/>
    <w:rsid w:val="00307B29"/>
    <w:rsid w:val="00310812"/>
    <w:rsid w:val="00310887"/>
    <w:rsid w:val="00310CFE"/>
    <w:rsid w:val="00311401"/>
    <w:rsid w:val="003115D7"/>
    <w:rsid w:val="00311AFF"/>
    <w:rsid w:val="00311B34"/>
    <w:rsid w:val="00311FB1"/>
    <w:rsid w:val="003120EA"/>
    <w:rsid w:val="00312487"/>
    <w:rsid w:val="0031311D"/>
    <w:rsid w:val="003132D2"/>
    <w:rsid w:val="00313FE9"/>
    <w:rsid w:val="0031422C"/>
    <w:rsid w:val="0031424B"/>
    <w:rsid w:val="00314816"/>
    <w:rsid w:val="00314AC3"/>
    <w:rsid w:val="00314AFD"/>
    <w:rsid w:val="00314C60"/>
    <w:rsid w:val="00314F2B"/>
    <w:rsid w:val="00314FA6"/>
    <w:rsid w:val="0031599C"/>
    <w:rsid w:val="00316E18"/>
    <w:rsid w:val="00316FB2"/>
    <w:rsid w:val="003170D3"/>
    <w:rsid w:val="00317206"/>
    <w:rsid w:val="003177A0"/>
    <w:rsid w:val="003203AE"/>
    <w:rsid w:val="003207A9"/>
    <w:rsid w:val="00320D86"/>
    <w:rsid w:val="003213C1"/>
    <w:rsid w:val="00321595"/>
    <w:rsid w:val="0032167E"/>
    <w:rsid w:val="00321B40"/>
    <w:rsid w:val="00321B89"/>
    <w:rsid w:val="00321B90"/>
    <w:rsid w:val="00322369"/>
    <w:rsid w:val="00322522"/>
    <w:rsid w:val="003226D9"/>
    <w:rsid w:val="00322978"/>
    <w:rsid w:val="00322F41"/>
    <w:rsid w:val="003233D8"/>
    <w:rsid w:val="00324270"/>
    <w:rsid w:val="003243AA"/>
    <w:rsid w:val="003247A6"/>
    <w:rsid w:val="00324837"/>
    <w:rsid w:val="00324B0D"/>
    <w:rsid w:val="00324D0A"/>
    <w:rsid w:val="003250C1"/>
    <w:rsid w:val="00325253"/>
    <w:rsid w:val="003258B4"/>
    <w:rsid w:val="00325A35"/>
    <w:rsid w:val="00325AA0"/>
    <w:rsid w:val="00326115"/>
    <w:rsid w:val="003265D9"/>
    <w:rsid w:val="0032679D"/>
    <w:rsid w:val="003267C3"/>
    <w:rsid w:val="003271DB"/>
    <w:rsid w:val="003276BC"/>
    <w:rsid w:val="003304DB"/>
    <w:rsid w:val="00330E71"/>
    <w:rsid w:val="00331528"/>
    <w:rsid w:val="0033203B"/>
    <w:rsid w:val="003325A4"/>
    <w:rsid w:val="00332621"/>
    <w:rsid w:val="00332EFD"/>
    <w:rsid w:val="0033331E"/>
    <w:rsid w:val="003343C2"/>
    <w:rsid w:val="0033479C"/>
    <w:rsid w:val="00334A5A"/>
    <w:rsid w:val="00335A41"/>
    <w:rsid w:val="00335D8D"/>
    <w:rsid w:val="00336EB8"/>
    <w:rsid w:val="00336F2A"/>
    <w:rsid w:val="00337028"/>
    <w:rsid w:val="003407F1"/>
    <w:rsid w:val="00340A17"/>
    <w:rsid w:val="0034135D"/>
    <w:rsid w:val="003416E3"/>
    <w:rsid w:val="003416E8"/>
    <w:rsid w:val="003417B7"/>
    <w:rsid w:val="003418CE"/>
    <w:rsid w:val="00341C23"/>
    <w:rsid w:val="00341DFF"/>
    <w:rsid w:val="00341EC9"/>
    <w:rsid w:val="00341F4E"/>
    <w:rsid w:val="0034215A"/>
    <w:rsid w:val="003425EF"/>
    <w:rsid w:val="00342954"/>
    <w:rsid w:val="00342969"/>
    <w:rsid w:val="00342975"/>
    <w:rsid w:val="00343379"/>
    <w:rsid w:val="003442E6"/>
    <w:rsid w:val="003456DC"/>
    <w:rsid w:val="00345A9F"/>
    <w:rsid w:val="00346081"/>
    <w:rsid w:val="0034642A"/>
    <w:rsid w:val="00346768"/>
    <w:rsid w:val="003470D2"/>
    <w:rsid w:val="0034710F"/>
    <w:rsid w:val="003473F1"/>
    <w:rsid w:val="00350C08"/>
    <w:rsid w:val="003510D2"/>
    <w:rsid w:val="003515C5"/>
    <w:rsid w:val="0035177A"/>
    <w:rsid w:val="00351A99"/>
    <w:rsid w:val="00352701"/>
    <w:rsid w:val="003528F3"/>
    <w:rsid w:val="003529D4"/>
    <w:rsid w:val="00352A86"/>
    <w:rsid w:val="00353123"/>
    <w:rsid w:val="003532F8"/>
    <w:rsid w:val="003535BE"/>
    <w:rsid w:val="00353C0E"/>
    <w:rsid w:val="0035463D"/>
    <w:rsid w:val="00354755"/>
    <w:rsid w:val="00354FDC"/>
    <w:rsid w:val="003552FE"/>
    <w:rsid w:val="00355339"/>
    <w:rsid w:val="00355379"/>
    <w:rsid w:val="00355B83"/>
    <w:rsid w:val="00355E91"/>
    <w:rsid w:val="00356163"/>
    <w:rsid w:val="0035619F"/>
    <w:rsid w:val="0035662E"/>
    <w:rsid w:val="0035755B"/>
    <w:rsid w:val="00357EE3"/>
    <w:rsid w:val="003602B4"/>
    <w:rsid w:val="003608D1"/>
    <w:rsid w:val="00361298"/>
    <w:rsid w:val="0036182E"/>
    <w:rsid w:val="00361BB5"/>
    <w:rsid w:val="00361D61"/>
    <w:rsid w:val="00361DE9"/>
    <w:rsid w:val="00361FEE"/>
    <w:rsid w:val="00362032"/>
    <w:rsid w:val="00362259"/>
    <w:rsid w:val="003624AE"/>
    <w:rsid w:val="00362A50"/>
    <w:rsid w:val="00362D28"/>
    <w:rsid w:val="00363039"/>
    <w:rsid w:val="003632E6"/>
    <w:rsid w:val="00363B25"/>
    <w:rsid w:val="00364DBE"/>
    <w:rsid w:val="00365403"/>
    <w:rsid w:val="00365A5B"/>
    <w:rsid w:val="00365D1F"/>
    <w:rsid w:val="0036605B"/>
    <w:rsid w:val="00366495"/>
    <w:rsid w:val="00366599"/>
    <w:rsid w:val="00366958"/>
    <w:rsid w:val="0036710E"/>
    <w:rsid w:val="0036714C"/>
    <w:rsid w:val="00367350"/>
    <w:rsid w:val="00367ED4"/>
    <w:rsid w:val="00370B37"/>
    <w:rsid w:val="00370B95"/>
    <w:rsid w:val="00370D44"/>
    <w:rsid w:val="00370FC1"/>
    <w:rsid w:val="00371F61"/>
    <w:rsid w:val="00371F69"/>
    <w:rsid w:val="00372128"/>
    <w:rsid w:val="0037258F"/>
    <w:rsid w:val="0037287F"/>
    <w:rsid w:val="00372903"/>
    <w:rsid w:val="00372B37"/>
    <w:rsid w:val="00372C14"/>
    <w:rsid w:val="0037360C"/>
    <w:rsid w:val="00373757"/>
    <w:rsid w:val="003744AD"/>
    <w:rsid w:val="003749F4"/>
    <w:rsid w:val="00374AF9"/>
    <w:rsid w:val="00374D5C"/>
    <w:rsid w:val="00374D5E"/>
    <w:rsid w:val="00374DCC"/>
    <w:rsid w:val="0037503F"/>
    <w:rsid w:val="003756DD"/>
    <w:rsid w:val="0037584E"/>
    <w:rsid w:val="00375A4D"/>
    <w:rsid w:val="00375EA5"/>
    <w:rsid w:val="00376404"/>
    <w:rsid w:val="00376C5B"/>
    <w:rsid w:val="00376CAA"/>
    <w:rsid w:val="00377075"/>
    <w:rsid w:val="00377BC2"/>
    <w:rsid w:val="00377DCC"/>
    <w:rsid w:val="00377F26"/>
    <w:rsid w:val="0038099F"/>
    <w:rsid w:val="00380A1E"/>
    <w:rsid w:val="0038118D"/>
    <w:rsid w:val="00382092"/>
    <w:rsid w:val="0038251E"/>
    <w:rsid w:val="00383343"/>
    <w:rsid w:val="003835BD"/>
    <w:rsid w:val="00383D81"/>
    <w:rsid w:val="00384286"/>
    <w:rsid w:val="00385037"/>
    <w:rsid w:val="003857EB"/>
    <w:rsid w:val="00385A4F"/>
    <w:rsid w:val="00385FE7"/>
    <w:rsid w:val="00386938"/>
    <w:rsid w:val="00387098"/>
    <w:rsid w:val="00387246"/>
    <w:rsid w:val="0038773E"/>
    <w:rsid w:val="0038786F"/>
    <w:rsid w:val="00387CCF"/>
    <w:rsid w:val="00387DF5"/>
    <w:rsid w:val="00387F2A"/>
    <w:rsid w:val="00390DA6"/>
    <w:rsid w:val="003910B3"/>
    <w:rsid w:val="003917F5"/>
    <w:rsid w:val="00391992"/>
    <w:rsid w:val="00392EDD"/>
    <w:rsid w:val="003931DD"/>
    <w:rsid w:val="00393602"/>
    <w:rsid w:val="003936EE"/>
    <w:rsid w:val="003943D3"/>
    <w:rsid w:val="0039478E"/>
    <w:rsid w:val="00394ADA"/>
    <w:rsid w:val="00394EF1"/>
    <w:rsid w:val="00395179"/>
    <w:rsid w:val="00395548"/>
    <w:rsid w:val="00395620"/>
    <w:rsid w:val="003964B0"/>
    <w:rsid w:val="00396946"/>
    <w:rsid w:val="0039791A"/>
    <w:rsid w:val="00397F75"/>
    <w:rsid w:val="00397FDD"/>
    <w:rsid w:val="003A00DF"/>
    <w:rsid w:val="003A00EA"/>
    <w:rsid w:val="003A0A3D"/>
    <w:rsid w:val="003A0E16"/>
    <w:rsid w:val="003A1551"/>
    <w:rsid w:val="003A1DEE"/>
    <w:rsid w:val="003A1FD9"/>
    <w:rsid w:val="003A230A"/>
    <w:rsid w:val="003A291B"/>
    <w:rsid w:val="003A2A88"/>
    <w:rsid w:val="003A2B28"/>
    <w:rsid w:val="003A37BA"/>
    <w:rsid w:val="003A4686"/>
    <w:rsid w:val="003A4734"/>
    <w:rsid w:val="003A49AD"/>
    <w:rsid w:val="003A4B5F"/>
    <w:rsid w:val="003A4F89"/>
    <w:rsid w:val="003A53CD"/>
    <w:rsid w:val="003A5753"/>
    <w:rsid w:val="003A5C01"/>
    <w:rsid w:val="003A6559"/>
    <w:rsid w:val="003A6EC2"/>
    <w:rsid w:val="003A787B"/>
    <w:rsid w:val="003A7B77"/>
    <w:rsid w:val="003A7C65"/>
    <w:rsid w:val="003B0131"/>
    <w:rsid w:val="003B0133"/>
    <w:rsid w:val="003B05FB"/>
    <w:rsid w:val="003B09D2"/>
    <w:rsid w:val="003B15CC"/>
    <w:rsid w:val="003B17D9"/>
    <w:rsid w:val="003B1841"/>
    <w:rsid w:val="003B18A7"/>
    <w:rsid w:val="003B2017"/>
    <w:rsid w:val="003B2028"/>
    <w:rsid w:val="003B271D"/>
    <w:rsid w:val="003B278D"/>
    <w:rsid w:val="003B2A77"/>
    <w:rsid w:val="003B2BC5"/>
    <w:rsid w:val="003B3626"/>
    <w:rsid w:val="003B3CF0"/>
    <w:rsid w:val="003B45AE"/>
    <w:rsid w:val="003B486D"/>
    <w:rsid w:val="003B4888"/>
    <w:rsid w:val="003B494E"/>
    <w:rsid w:val="003B4D48"/>
    <w:rsid w:val="003B5103"/>
    <w:rsid w:val="003B5E63"/>
    <w:rsid w:val="003B5F5E"/>
    <w:rsid w:val="003B6149"/>
    <w:rsid w:val="003B6255"/>
    <w:rsid w:val="003B64A8"/>
    <w:rsid w:val="003B6641"/>
    <w:rsid w:val="003B6B2D"/>
    <w:rsid w:val="003B6BA5"/>
    <w:rsid w:val="003B6DCD"/>
    <w:rsid w:val="003B7277"/>
    <w:rsid w:val="003B7399"/>
    <w:rsid w:val="003B742E"/>
    <w:rsid w:val="003B79BD"/>
    <w:rsid w:val="003C11C7"/>
    <w:rsid w:val="003C1387"/>
    <w:rsid w:val="003C14A2"/>
    <w:rsid w:val="003C1733"/>
    <w:rsid w:val="003C1E63"/>
    <w:rsid w:val="003C20E3"/>
    <w:rsid w:val="003C2101"/>
    <w:rsid w:val="003C27C8"/>
    <w:rsid w:val="003C2B71"/>
    <w:rsid w:val="003C392C"/>
    <w:rsid w:val="003C3E0B"/>
    <w:rsid w:val="003C47DF"/>
    <w:rsid w:val="003C4B34"/>
    <w:rsid w:val="003C4D86"/>
    <w:rsid w:val="003C590A"/>
    <w:rsid w:val="003C5BC9"/>
    <w:rsid w:val="003C5DDE"/>
    <w:rsid w:val="003C62F8"/>
    <w:rsid w:val="003C6E87"/>
    <w:rsid w:val="003C70D4"/>
    <w:rsid w:val="003C7A73"/>
    <w:rsid w:val="003D0A67"/>
    <w:rsid w:val="003D17BA"/>
    <w:rsid w:val="003D1930"/>
    <w:rsid w:val="003D2212"/>
    <w:rsid w:val="003D23AB"/>
    <w:rsid w:val="003D3005"/>
    <w:rsid w:val="003D33CC"/>
    <w:rsid w:val="003D3695"/>
    <w:rsid w:val="003D37E9"/>
    <w:rsid w:val="003D3953"/>
    <w:rsid w:val="003D456E"/>
    <w:rsid w:val="003D45F0"/>
    <w:rsid w:val="003D4695"/>
    <w:rsid w:val="003D4BC8"/>
    <w:rsid w:val="003D4C10"/>
    <w:rsid w:val="003D4C13"/>
    <w:rsid w:val="003D4C27"/>
    <w:rsid w:val="003D5F93"/>
    <w:rsid w:val="003D6485"/>
    <w:rsid w:val="003D6DAD"/>
    <w:rsid w:val="003D75C3"/>
    <w:rsid w:val="003D77A5"/>
    <w:rsid w:val="003D79FE"/>
    <w:rsid w:val="003D7B96"/>
    <w:rsid w:val="003E0346"/>
    <w:rsid w:val="003E03AA"/>
    <w:rsid w:val="003E0BA1"/>
    <w:rsid w:val="003E16A5"/>
    <w:rsid w:val="003E2442"/>
    <w:rsid w:val="003E2EAB"/>
    <w:rsid w:val="003E2EF7"/>
    <w:rsid w:val="003E33D9"/>
    <w:rsid w:val="003E3543"/>
    <w:rsid w:val="003E361E"/>
    <w:rsid w:val="003E3731"/>
    <w:rsid w:val="003E3903"/>
    <w:rsid w:val="003E3949"/>
    <w:rsid w:val="003E39DD"/>
    <w:rsid w:val="003E3CD4"/>
    <w:rsid w:val="003E3F29"/>
    <w:rsid w:val="003E4495"/>
    <w:rsid w:val="003E4BC4"/>
    <w:rsid w:val="003E4F46"/>
    <w:rsid w:val="003E5037"/>
    <w:rsid w:val="003E51E1"/>
    <w:rsid w:val="003E543E"/>
    <w:rsid w:val="003E6301"/>
    <w:rsid w:val="003E656F"/>
    <w:rsid w:val="003E65DC"/>
    <w:rsid w:val="003E777B"/>
    <w:rsid w:val="003E78C7"/>
    <w:rsid w:val="003E7BFF"/>
    <w:rsid w:val="003E7CAD"/>
    <w:rsid w:val="003F021F"/>
    <w:rsid w:val="003F07E0"/>
    <w:rsid w:val="003F0C36"/>
    <w:rsid w:val="003F14F2"/>
    <w:rsid w:val="003F163B"/>
    <w:rsid w:val="003F168C"/>
    <w:rsid w:val="003F16CC"/>
    <w:rsid w:val="003F2885"/>
    <w:rsid w:val="003F2B4F"/>
    <w:rsid w:val="003F2FB2"/>
    <w:rsid w:val="003F313B"/>
    <w:rsid w:val="003F34DD"/>
    <w:rsid w:val="003F35B6"/>
    <w:rsid w:val="003F3C28"/>
    <w:rsid w:val="003F3D53"/>
    <w:rsid w:val="003F3DBB"/>
    <w:rsid w:val="003F3F2A"/>
    <w:rsid w:val="003F4E98"/>
    <w:rsid w:val="003F5407"/>
    <w:rsid w:val="003F5B30"/>
    <w:rsid w:val="003F5B80"/>
    <w:rsid w:val="003F6753"/>
    <w:rsid w:val="003F6B02"/>
    <w:rsid w:val="003F6E28"/>
    <w:rsid w:val="003F732D"/>
    <w:rsid w:val="003F74EA"/>
    <w:rsid w:val="003F76DD"/>
    <w:rsid w:val="003F7BE6"/>
    <w:rsid w:val="004000CB"/>
    <w:rsid w:val="004003C0"/>
    <w:rsid w:val="00400877"/>
    <w:rsid w:val="004011C1"/>
    <w:rsid w:val="004012FF"/>
    <w:rsid w:val="00401541"/>
    <w:rsid w:val="00401770"/>
    <w:rsid w:val="004018E1"/>
    <w:rsid w:val="004020B6"/>
    <w:rsid w:val="00402F1C"/>
    <w:rsid w:val="00403450"/>
    <w:rsid w:val="0040373A"/>
    <w:rsid w:val="004039C8"/>
    <w:rsid w:val="00403D8D"/>
    <w:rsid w:val="00403F79"/>
    <w:rsid w:val="00403FB9"/>
    <w:rsid w:val="0040477E"/>
    <w:rsid w:val="00404B06"/>
    <w:rsid w:val="00404B1C"/>
    <w:rsid w:val="00404D9E"/>
    <w:rsid w:val="00404E74"/>
    <w:rsid w:val="0040543B"/>
    <w:rsid w:val="00405509"/>
    <w:rsid w:val="004060AD"/>
    <w:rsid w:val="00406241"/>
    <w:rsid w:val="0040670A"/>
    <w:rsid w:val="00406BBF"/>
    <w:rsid w:val="00407341"/>
    <w:rsid w:val="00407A1B"/>
    <w:rsid w:val="00407DE5"/>
    <w:rsid w:val="00410D0B"/>
    <w:rsid w:val="00410F01"/>
    <w:rsid w:val="00410F17"/>
    <w:rsid w:val="00413087"/>
    <w:rsid w:val="00413150"/>
    <w:rsid w:val="0041315E"/>
    <w:rsid w:val="00413595"/>
    <w:rsid w:val="00414682"/>
    <w:rsid w:val="0041479D"/>
    <w:rsid w:val="004148EF"/>
    <w:rsid w:val="00414A00"/>
    <w:rsid w:val="004154D2"/>
    <w:rsid w:val="00415B43"/>
    <w:rsid w:val="00415CE4"/>
    <w:rsid w:val="004162A2"/>
    <w:rsid w:val="00416358"/>
    <w:rsid w:val="00416567"/>
    <w:rsid w:val="004166CC"/>
    <w:rsid w:val="00416D07"/>
    <w:rsid w:val="004170E2"/>
    <w:rsid w:val="00417480"/>
    <w:rsid w:val="00417B8F"/>
    <w:rsid w:val="00420046"/>
    <w:rsid w:val="00420830"/>
    <w:rsid w:val="00420B07"/>
    <w:rsid w:val="00421303"/>
    <w:rsid w:val="00421673"/>
    <w:rsid w:val="00422A90"/>
    <w:rsid w:val="004233F8"/>
    <w:rsid w:val="00423ED6"/>
    <w:rsid w:val="00424017"/>
    <w:rsid w:val="0042472C"/>
    <w:rsid w:val="00424FFC"/>
    <w:rsid w:val="004263C4"/>
    <w:rsid w:val="00426BBE"/>
    <w:rsid w:val="00427189"/>
    <w:rsid w:val="004279E4"/>
    <w:rsid w:val="00427DFC"/>
    <w:rsid w:val="004303BB"/>
    <w:rsid w:val="004303C2"/>
    <w:rsid w:val="004307D6"/>
    <w:rsid w:val="0043082E"/>
    <w:rsid w:val="004308B2"/>
    <w:rsid w:val="00430C5D"/>
    <w:rsid w:val="00430F7F"/>
    <w:rsid w:val="00430FEF"/>
    <w:rsid w:val="00432721"/>
    <w:rsid w:val="00433074"/>
    <w:rsid w:val="00433BBF"/>
    <w:rsid w:val="00433FAA"/>
    <w:rsid w:val="00433FB3"/>
    <w:rsid w:val="00434F21"/>
    <w:rsid w:val="00435A9B"/>
    <w:rsid w:val="004361B1"/>
    <w:rsid w:val="00436F4B"/>
    <w:rsid w:val="004372C3"/>
    <w:rsid w:val="004375F9"/>
    <w:rsid w:val="0043761E"/>
    <w:rsid w:val="004378C5"/>
    <w:rsid w:val="00437D28"/>
    <w:rsid w:val="00437E4C"/>
    <w:rsid w:val="00440367"/>
    <w:rsid w:val="00440CE2"/>
    <w:rsid w:val="004415D1"/>
    <w:rsid w:val="004416FA"/>
    <w:rsid w:val="00441A4A"/>
    <w:rsid w:val="00441D32"/>
    <w:rsid w:val="00441D33"/>
    <w:rsid w:val="0044205E"/>
    <w:rsid w:val="004421F2"/>
    <w:rsid w:val="00442717"/>
    <w:rsid w:val="00442758"/>
    <w:rsid w:val="00442A42"/>
    <w:rsid w:val="00442D43"/>
    <w:rsid w:val="00443641"/>
    <w:rsid w:val="00443FA5"/>
    <w:rsid w:val="004441B3"/>
    <w:rsid w:val="00444661"/>
    <w:rsid w:val="00444669"/>
    <w:rsid w:val="00444CBA"/>
    <w:rsid w:val="00444F98"/>
    <w:rsid w:val="0044562D"/>
    <w:rsid w:val="0044585D"/>
    <w:rsid w:val="004458C7"/>
    <w:rsid w:val="00445C47"/>
    <w:rsid w:val="00445D69"/>
    <w:rsid w:val="00446258"/>
    <w:rsid w:val="00446564"/>
    <w:rsid w:val="004465FA"/>
    <w:rsid w:val="0044674B"/>
    <w:rsid w:val="00446976"/>
    <w:rsid w:val="00446DEA"/>
    <w:rsid w:val="004470FD"/>
    <w:rsid w:val="00447695"/>
    <w:rsid w:val="0045016F"/>
    <w:rsid w:val="00450281"/>
    <w:rsid w:val="00450ABE"/>
    <w:rsid w:val="00450D98"/>
    <w:rsid w:val="00451AC4"/>
    <w:rsid w:val="00451CC6"/>
    <w:rsid w:val="00451F50"/>
    <w:rsid w:val="00452215"/>
    <w:rsid w:val="0045235C"/>
    <w:rsid w:val="004527C3"/>
    <w:rsid w:val="00453629"/>
    <w:rsid w:val="00453A3C"/>
    <w:rsid w:val="00453C32"/>
    <w:rsid w:val="004542CC"/>
    <w:rsid w:val="00454874"/>
    <w:rsid w:val="00454A07"/>
    <w:rsid w:val="00454BDB"/>
    <w:rsid w:val="00454C7D"/>
    <w:rsid w:val="00455168"/>
    <w:rsid w:val="00455DC1"/>
    <w:rsid w:val="004560DE"/>
    <w:rsid w:val="004562A6"/>
    <w:rsid w:val="00456590"/>
    <w:rsid w:val="00456AFD"/>
    <w:rsid w:val="0045702A"/>
    <w:rsid w:val="00457286"/>
    <w:rsid w:val="00460040"/>
    <w:rsid w:val="00460786"/>
    <w:rsid w:val="00461282"/>
    <w:rsid w:val="004615E0"/>
    <w:rsid w:val="00461C55"/>
    <w:rsid w:val="00461D0A"/>
    <w:rsid w:val="00462192"/>
    <w:rsid w:val="004621FB"/>
    <w:rsid w:val="00463790"/>
    <w:rsid w:val="00463955"/>
    <w:rsid w:val="00463B87"/>
    <w:rsid w:val="00463F4A"/>
    <w:rsid w:val="004648D4"/>
    <w:rsid w:val="0046502C"/>
    <w:rsid w:val="00465092"/>
    <w:rsid w:val="00465FA0"/>
    <w:rsid w:val="004661CD"/>
    <w:rsid w:val="00466288"/>
    <w:rsid w:val="0046628E"/>
    <w:rsid w:val="0046638B"/>
    <w:rsid w:val="00466425"/>
    <w:rsid w:val="0046704D"/>
    <w:rsid w:val="00467451"/>
    <w:rsid w:val="00467C5C"/>
    <w:rsid w:val="00467E8E"/>
    <w:rsid w:val="00467FFB"/>
    <w:rsid w:val="0047007C"/>
    <w:rsid w:val="004701D3"/>
    <w:rsid w:val="004701E5"/>
    <w:rsid w:val="00470423"/>
    <w:rsid w:val="00470433"/>
    <w:rsid w:val="004706D5"/>
    <w:rsid w:val="004708AB"/>
    <w:rsid w:val="00470BF0"/>
    <w:rsid w:val="00470EB5"/>
    <w:rsid w:val="0047112C"/>
    <w:rsid w:val="004711CF"/>
    <w:rsid w:val="0047183E"/>
    <w:rsid w:val="004719A7"/>
    <w:rsid w:val="00471ABB"/>
    <w:rsid w:val="00471AD5"/>
    <w:rsid w:val="00472172"/>
    <w:rsid w:val="0047299F"/>
    <w:rsid w:val="004729BC"/>
    <w:rsid w:val="00473870"/>
    <w:rsid w:val="00473D3A"/>
    <w:rsid w:val="00474A4E"/>
    <w:rsid w:val="00474EBB"/>
    <w:rsid w:val="00475103"/>
    <w:rsid w:val="00475893"/>
    <w:rsid w:val="00475A12"/>
    <w:rsid w:val="00476780"/>
    <w:rsid w:val="00476B94"/>
    <w:rsid w:val="00476CA9"/>
    <w:rsid w:val="00476DAB"/>
    <w:rsid w:val="0047729F"/>
    <w:rsid w:val="0047730F"/>
    <w:rsid w:val="0047752B"/>
    <w:rsid w:val="0048143D"/>
    <w:rsid w:val="00481574"/>
    <w:rsid w:val="004815B4"/>
    <w:rsid w:val="00482B39"/>
    <w:rsid w:val="00482D82"/>
    <w:rsid w:val="00482F12"/>
    <w:rsid w:val="00482F33"/>
    <w:rsid w:val="004834B9"/>
    <w:rsid w:val="0048354B"/>
    <w:rsid w:val="00483857"/>
    <w:rsid w:val="0048390B"/>
    <w:rsid w:val="00483C20"/>
    <w:rsid w:val="00484170"/>
    <w:rsid w:val="004846DD"/>
    <w:rsid w:val="004848E7"/>
    <w:rsid w:val="00484BE2"/>
    <w:rsid w:val="00484DDB"/>
    <w:rsid w:val="00484FBB"/>
    <w:rsid w:val="004851A2"/>
    <w:rsid w:val="0048559A"/>
    <w:rsid w:val="00485F37"/>
    <w:rsid w:val="00486AAC"/>
    <w:rsid w:val="00487095"/>
    <w:rsid w:val="00487CEA"/>
    <w:rsid w:val="00490133"/>
    <w:rsid w:val="00490F75"/>
    <w:rsid w:val="004912C5"/>
    <w:rsid w:val="004919E9"/>
    <w:rsid w:val="00491CA3"/>
    <w:rsid w:val="004926FC"/>
    <w:rsid w:val="00492DC9"/>
    <w:rsid w:val="004932DC"/>
    <w:rsid w:val="00493445"/>
    <w:rsid w:val="00493626"/>
    <w:rsid w:val="00493785"/>
    <w:rsid w:val="004938CC"/>
    <w:rsid w:val="00493BD9"/>
    <w:rsid w:val="00493D64"/>
    <w:rsid w:val="00494AF1"/>
    <w:rsid w:val="00494DEE"/>
    <w:rsid w:val="00495130"/>
    <w:rsid w:val="004954B4"/>
    <w:rsid w:val="004955FA"/>
    <w:rsid w:val="00495B32"/>
    <w:rsid w:val="00496324"/>
    <w:rsid w:val="00496B7C"/>
    <w:rsid w:val="00497148"/>
    <w:rsid w:val="004974F9"/>
    <w:rsid w:val="0049759A"/>
    <w:rsid w:val="0049782B"/>
    <w:rsid w:val="004A0835"/>
    <w:rsid w:val="004A0B30"/>
    <w:rsid w:val="004A1884"/>
    <w:rsid w:val="004A1B03"/>
    <w:rsid w:val="004A1ED1"/>
    <w:rsid w:val="004A20BB"/>
    <w:rsid w:val="004A2675"/>
    <w:rsid w:val="004A2B3D"/>
    <w:rsid w:val="004A2D8C"/>
    <w:rsid w:val="004A2E02"/>
    <w:rsid w:val="004A3143"/>
    <w:rsid w:val="004A318A"/>
    <w:rsid w:val="004A32B8"/>
    <w:rsid w:val="004A356E"/>
    <w:rsid w:val="004A3878"/>
    <w:rsid w:val="004A52A8"/>
    <w:rsid w:val="004A5540"/>
    <w:rsid w:val="004A55DD"/>
    <w:rsid w:val="004A57FE"/>
    <w:rsid w:val="004A5BF5"/>
    <w:rsid w:val="004A5DA4"/>
    <w:rsid w:val="004A5F34"/>
    <w:rsid w:val="004A68B0"/>
    <w:rsid w:val="004A6C53"/>
    <w:rsid w:val="004A7431"/>
    <w:rsid w:val="004A74FF"/>
    <w:rsid w:val="004A7A11"/>
    <w:rsid w:val="004A7C90"/>
    <w:rsid w:val="004A7CF6"/>
    <w:rsid w:val="004A7DCE"/>
    <w:rsid w:val="004B0052"/>
    <w:rsid w:val="004B0266"/>
    <w:rsid w:val="004B0BA7"/>
    <w:rsid w:val="004B0C64"/>
    <w:rsid w:val="004B0D9E"/>
    <w:rsid w:val="004B1007"/>
    <w:rsid w:val="004B1A8C"/>
    <w:rsid w:val="004B1D32"/>
    <w:rsid w:val="004B2012"/>
    <w:rsid w:val="004B2261"/>
    <w:rsid w:val="004B257C"/>
    <w:rsid w:val="004B2C2C"/>
    <w:rsid w:val="004B2D4E"/>
    <w:rsid w:val="004B3362"/>
    <w:rsid w:val="004B39EF"/>
    <w:rsid w:val="004B43A5"/>
    <w:rsid w:val="004B4AAC"/>
    <w:rsid w:val="004B4B00"/>
    <w:rsid w:val="004B4B21"/>
    <w:rsid w:val="004B4B77"/>
    <w:rsid w:val="004B4C62"/>
    <w:rsid w:val="004B4D8E"/>
    <w:rsid w:val="004B50AC"/>
    <w:rsid w:val="004B583F"/>
    <w:rsid w:val="004B5CF3"/>
    <w:rsid w:val="004B5FFF"/>
    <w:rsid w:val="004B6895"/>
    <w:rsid w:val="004B6C0B"/>
    <w:rsid w:val="004B6EB1"/>
    <w:rsid w:val="004B7760"/>
    <w:rsid w:val="004B77B7"/>
    <w:rsid w:val="004B7F66"/>
    <w:rsid w:val="004C011B"/>
    <w:rsid w:val="004C0C94"/>
    <w:rsid w:val="004C12CC"/>
    <w:rsid w:val="004C276F"/>
    <w:rsid w:val="004C2BE4"/>
    <w:rsid w:val="004C30E8"/>
    <w:rsid w:val="004C394E"/>
    <w:rsid w:val="004C43D4"/>
    <w:rsid w:val="004C4B1F"/>
    <w:rsid w:val="004C4BEC"/>
    <w:rsid w:val="004C4E81"/>
    <w:rsid w:val="004C4F32"/>
    <w:rsid w:val="004C5370"/>
    <w:rsid w:val="004C548C"/>
    <w:rsid w:val="004C56CC"/>
    <w:rsid w:val="004C5FF8"/>
    <w:rsid w:val="004C76D0"/>
    <w:rsid w:val="004C7EC7"/>
    <w:rsid w:val="004C7FDA"/>
    <w:rsid w:val="004D0AD3"/>
    <w:rsid w:val="004D0C3F"/>
    <w:rsid w:val="004D10DC"/>
    <w:rsid w:val="004D1124"/>
    <w:rsid w:val="004D19B3"/>
    <w:rsid w:val="004D1B3A"/>
    <w:rsid w:val="004D236A"/>
    <w:rsid w:val="004D24B5"/>
    <w:rsid w:val="004D2B02"/>
    <w:rsid w:val="004D2B84"/>
    <w:rsid w:val="004D2E57"/>
    <w:rsid w:val="004D30C0"/>
    <w:rsid w:val="004D314F"/>
    <w:rsid w:val="004D339E"/>
    <w:rsid w:val="004D4081"/>
    <w:rsid w:val="004D54DB"/>
    <w:rsid w:val="004D5AD6"/>
    <w:rsid w:val="004D6702"/>
    <w:rsid w:val="004D77A8"/>
    <w:rsid w:val="004D7D7D"/>
    <w:rsid w:val="004D7F06"/>
    <w:rsid w:val="004E054E"/>
    <w:rsid w:val="004E065D"/>
    <w:rsid w:val="004E068C"/>
    <w:rsid w:val="004E102C"/>
    <w:rsid w:val="004E10F3"/>
    <w:rsid w:val="004E14E9"/>
    <w:rsid w:val="004E18C2"/>
    <w:rsid w:val="004E1B4E"/>
    <w:rsid w:val="004E1D88"/>
    <w:rsid w:val="004E1D93"/>
    <w:rsid w:val="004E1F97"/>
    <w:rsid w:val="004E2055"/>
    <w:rsid w:val="004E2279"/>
    <w:rsid w:val="004E228D"/>
    <w:rsid w:val="004E24CC"/>
    <w:rsid w:val="004E255B"/>
    <w:rsid w:val="004E271F"/>
    <w:rsid w:val="004E280A"/>
    <w:rsid w:val="004E28B7"/>
    <w:rsid w:val="004E2C24"/>
    <w:rsid w:val="004E2F2E"/>
    <w:rsid w:val="004E32D8"/>
    <w:rsid w:val="004E3376"/>
    <w:rsid w:val="004E3743"/>
    <w:rsid w:val="004E3AB7"/>
    <w:rsid w:val="004E40CD"/>
    <w:rsid w:val="004E42A9"/>
    <w:rsid w:val="004E48E2"/>
    <w:rsid w:val="004E5136"/>
    <w:rsid w:val="004E524E"/>
    <w:rsid w:val="004E5C77"/>
    <w:rsid w:val="004E5F75"/>
    <w:rsid w:val="004E6501"/>
    <w:rsid w:val="004E6D63"/>
    <w:rsid w:val="004E78B7"/>
    <w:rsid w:val="004E7D08"/>
    <w:rsid w:val="004E7D11"/>
    <w:rsid w:val="004F030B"/>
    <w:rsid w:val="004F0658"/>
    <w:rsid w:val="004F08CE"/>
    <w:rsid w:val="004F1589"/>
    <w:rsid w:val="004F1C48"/>
    <w:rsid w:val="004F1F11"/>
    <w:rsid w:val="004F2571"/>
    <w:rsid w:val="004F28E8"/>
    <w:rsid w:val="004F2965"/>
    <w:rsid w:val="004F3AF8"/>
    <w:rsid w:val="004F3DDD"/>
    <w:rsid w:val="004F3EB7"/>
    <w:rsid w:val="004F46C2"/>
    <w:rsid w:val="004F48A5"/>
    <w:rsid w:val="004F48AF"/>
    <w:rsid w:val="004F4E5E"/>
    <w:rsid w:val="004F4EF2"/>
    <w:rsid w:val="004F526F"/>
    <w:rsid w:val="004F5736"/>
    <w:rsid w:val="004F5E10"/>
    <w:rsid w:val="004F6B80"/>
    <w:rsid w:val="004F6B85"/>
    <w:rsid w:val="004F6DB0"/>
    <w:rsid w:val="004F6E19"/>
    <w:rsid w:val="004F6E3F"/>
    <w:rsid w:val="004F6E75"/>
    <w:rsid w:val="004F7563"/>
    <w:rsid w:val="004F7594"/>
    <w:rsid w:val="004F7738"/>
    <w:rsid w:val="005001B0"/>
    <w:rsid w:val="005005C9"/>
    <w:rsid w:val="00500993"/>
    <w:rsid w:val="00501A38"/>
    <w:rsid w:val="00501B86"/>
    <w:rsid w:val="00502281"/>
    <w:rsid w:val="005024FE"/>
    <w:rsid w:val="00502592"/>
    <w:rsid w:val="0050346B"/>
    <w:rsid w:val="00503C78"/>
    <w:rsid w:val="00503E32"/>
    <w:rsid w:val="00504396"/>
    <w:rsid w:val="00504503"/>
    <w:rsid w:val="00504570"/>
    <w:rsid w:val="00505DB9"/>
    <w:rsid w:val="0050640A"/>
    <w:rsid w:val="00506BC0"/>
    <w:rsid w:val="0050753C"/>
    <w:rsid w:val="00507AF7"/>
    <w:rsid w:val="00507EE8"/>
    <w:rsid w:val="00510042"/>
    <w:rsid w:val="005107A1"/>
    <w:rsid w:val="0051083F"/>
    <w:rsid w:val="00510AF1"/>
    <w:rsid w:val="00510E2F"/>
    <w:rsid w:val="00511178"/>
    <w:rsid w:val="00511B46"/>
    <w:rsid w:val="00511FBA"/>
    <w:rsid w:val="00512AB0"/>
    <w:rsid w:val="00512CB3"/>
    <w:rsid w:val="00513183"/>
    <w:rsid w:val="005131DD"/>
    <w:rsid w:val="005139E0"/>
    <w:rsid w:val="00513A2E"/>
    <w:rsid w:val="00513CCE"/>
    <w:rsid w:val="00513E5B"/>
    <w:rsid w:val="00513FB5"/>
    <w:rsid w:val="00514209"/>
    <w:rsid w:val="00514717"/>
    <w:rsid w:val="0051484D"/>
    <w:rsid w:val="00514B48"/>
    <w:rsid w:val="00514CCE"/>
    <w:rsid w:val="00515720"/>
    <w:rsid w:val="00515787"/>
    <w:rsid w:val="005157D2"/>
    <w:rsid w:val="00515AE3"/>
    <w:rsid w:val="005163DB"/>
    <w:rsid w:val="005167D9"/>
    <w:rsid w:val="00516E8E"/>
    <w:rsid w:val="00517025"/>
    <w:rsid w:val="0051709B"/>
    <w:rsid w:val="005173EC"/>
    <w:rsid w:val="00517AE4"/>
    <w:rsid w:val="00517B82"/>
    <w:rsid w:val="00517C06"/>
    <w:rsid w:val="00517EF7"/>
    <w:rsid w:val="00517FF9"/>
    <w:rsid w:val="00520196"/>
    <w:rsid w:val="005204C5"/>
    <w:rsid w:val="00520944"/>
    <w:rsid w:val="0052175F"/>
    <w:rsid w:val="00522AF4"/>
    <w:rsid w:val="00522EB2"/>
    <w:rsid w:val="00523551"/>
    <w:rsid w:val="005237E9"/>
    <w:rsid w:val="0052394C"/>
    <w:rsid w:val="00523A1C"/>
    <w:rsid w:val="00524CBD"/>
    <w:rsid w:val="00525B76"/>
    <w:rsid w:val="00525D5D"/>
    <w:rsid w:val="005261E0"/>
    <w:rsid w:val="0052645D"/>
    <w:rsid w:val="005267F9"/>
    <w:rsid w:val="005271D7"/>
    <w:rsid w:val="00527593"/>
    <w:rsid w:val="005275CE"/>
    <w:rsid w:val="005276FB"/>
    <w:rsid w:val="00527722"/>
    <w:rsid w:val="00527E0F"/>
    <w:rsid w:val="00527FB8"/>
    <w:rsid w:val="00530703"/>
    <w:rsid w:val="00530C1F"/>
    <w:rsid w:val="0053129D"/>
    <w:rsid w:val="00531474"/>
    <w:rsid w:val="00531501"/>
    <w:rsid w:val="005316D5"/>
    <w:rsid w:val="00531D07"/>
    <w:rsid w:val="0053211E"/>
    <w:rsid w:val="005324CA"/>
    <w:rsid w:val="00532AE2"/>
    <w:rsid w:val="00533A5D"/>
    <w:rsid w:val="00533EC4"/>
    <w:rsid w:val="0053430A"/>
    <w:rsid w:val="0053482D"/>
    <w:rsid w:val="00534924"/>
    <w:rsid w:val="00534A46"/>
    <w:rsid w:val="00535297"/>
    <w:rsid w:val="0053557F"/>
    <w:rsid w:val="00536725"/>
    <w:rsid w:val="00536DED"/>
    <w:rsid w:val="005371C6"/>
    <w:rsid w:val="00537733"/>
    <w:rsid w:val="0053796F"/>
    <w:rsid w:val="0054031B"/>
    <w:rsid w:val="00540777"/>
    <w:rsid w:val="0054077F"/>
    <w:rsid w:val="0054084E"/>
    <w:rsid w:val="00540E88"/>
    <w:rsid w:val="005411C4"/>
    <w:rsid w:val="00541203"/>
    <w:rsid w:val="00541A60"/>
    <w:rsid w:val="005422AE"/>
    <w:rsid w:val="005423F3"/>
    <w:rsid w:val="00543492"/>
    <w:rsid w:val="00543A8B"/>
    <w:rsid w:val="005442D7"/>
    <w:rsid w:val="0054571C"/>
    <w:rsid w:val="00545734"/>
    <w:rsid w:val="00545756"/>
    <w:rsid w:val="0054598D"/>
    <w:rsid w:val="00545D81"/>
    <w:rsid w:val="005469D6"/>
    <w:rsid w:val="00550176"/>
    <w:rsid w:val="00550BB7"/>
    <w:rsid w:val="00550C2A"/>
    <w:rsid w:val="0055135B"/>
    <w:rsid w:val="005513F1"/>
    <w:rsid w:val="00551614"/>
    <w:rsid w:val="005519BB"/>
    <w:rsid w:val="00551EA4"/>
    <w:rsid w:val="00551F98"/>
    <w:rsid w:val="005525DF"/>
    <w:rsid w:val="00552D49"/>
    <w:rsid w:val="005542F3"/>
    <w:rsid w:val="00554492"/>
    <w:rsid w:val="0055471D"/>
    <w:rsid w:val="00555018"/>
    <w:rsid w:val="0055554B"/>
    <w:rsid w:val="0055690D"/>
    <w:rsid w:val="00557150"/>
    <w:rsid w:val="0055742D"/>
    <w:rsid w:val="005575B8"/>
    <w:rsid w:val="005576C8"/>
    <w:rsid w:val="00557A77"/>
    <w:rsid w:val="00557D72"/>
    <w:rsid w:val="00560222"/>
    <w:rsid w:val="0056082E"/>
    <w:rsid w:val="00560C8B"/>
    <w:rsid w:val="00560C9D"/>
    <w:rsid w:val="0056113B"/>
    <w:rsid w:val="005619A8"/>
    <w:rsid w:val="00562754"/>
    <w:rsid w:val="00562B02"/>
    <w:rsid w:val="00562C9A"/>
    <w:rsid w:val="00562CDA"/>
    <w:rsid w:val="00563332"/>
    <w:rsid w:val="00564387"/>
    <w:rsid w:val="00564C52"/>
    <w:rsid w:val="00564DC6"/>
    <w:rsid w:val="005652D0"/>
    <w:rsid w:val="0056582A"/>
    <w:rsid w:val="00565856"/>
    <w:rsid w:val="005659B9"/>
    <w:rsid w:val="00566144"/>
    <w:rsid w:val="005665B1"/>
    <w:rsid w:val="005667F7"/>
    <w:rsid w:val="00566C19"/>
    <w:rsid w:val="00566EAD"/>
    <w:rsid w:val="0056777B"/>
    <w:rsid w:val="005677B2"/>
    <w:rsid w:val="00567A7C"/>
    <w:rsid w:val="00567E2F"/>
    <w:rsid w:val="00570205"/>
    <w:rsid w:val="00570885"/>
    <w:rsid w:val="00570969"/>
    <w:rsid w:val="00570A85"/>
    <w:rsid w:val="005710EA"/>
    <w:rsid w:val="005718ED"/>
    <w:rsid w:val="00572AC0"/>
    <w:rsid w:val="00572E4F"/>
    <w:rsid w:val="00572E68"/>
    <w:rsid w:val="0057358B"/>
    <w:rsid w:val="005739E1"/>
    <w:rsid w:val="00573DB6"/>
    <w:rsid w:val="0057427A"/>
    <w:rsid w:val="0057495B"/>
    <w:rsid w:val="00574E6C"/>
    <w:rsid w:val="00574EE2"/>
    <w:rsid w:val="0057506E"/>
    <w:rsid w:val="00575B80"/>
    <w:rsid w:val="00576869"/>
    <w:rsid w:val="005768A2"/>
    <w:rsid w:val="005769AC"/>
    <w:rsid w:val="0057747D"/>
    <w:rsid w:val="00580365"/>
    <w:rsid w:val="0058042A"/>
    <w:rsid w:val="00580440"/>
    <w:rsid w:val="00580E86"/>
    <w:rsid w:val="00580F75"/>
    <w:rsid w:val="00581219"/>
    <w:rsid w:val="005819EF"/>
    <w:rsid w:val="00581BBA"/>
    <w:rsid w:val="00581E21"/>
    <w:rsid w:val="00582653"/>
    <w:rsid w:val="00582CBA"/>
    <w:rsid w:val="0058328C"/>
    <w:rsid w:val="00584460"/>
    <w:rsid w:val="00584A4F"/>
    <w:rsid w:val="00585432"/>
    <w:rsid w:val="0058554B"/>
    <w:rsid w:val="005855C2"/>
    <w:rsid w:val="005862C2"/>
    <w:rsid w:val="0058662E"/>
    <w:rsid w:val="005867F5"/>
    <w:rsid w:val="00587375"/>
    <w:rsid w:val="005876A3"/>
    <w:rsid w:val="00587C71"/>
    <w:rsid w:val="00587EBB"/>
    <w:rsid w:val="00591296"/>
    <w:rsid w:val="00591EA3"/>
    <w:rsid w:val="005921CD"/>
    <w:rsid w:val="0059223A"/>
    <w:rsid w:val="00592310"/>
    <w:rsid w:val="00592372"/>
    <w:rsid w:val="00592432"/>
    <w:rsid w:val="0059255C"/>
    <w:rsid w:val="00592CE7"/>
    <w:rsid w:val="00593888"/>
    <w:rsid w:val="00593AEB"/>
    <w:rsid w:val="0059485E"/>
    <w:rsid w:val="00594938"/>
    <w:rsid w:val="00594CF3"/>
    <w:rsid w:val="00595401"/>
    <w:rsid w:val="00595A28"/>
    <w:rsid w:val="00595F19"/>
    <w:rsid w:val="00595F76"/>
    <w:rsid w:val="005965B2"/>
    <w:rsid w:val="0059727C"/>
    <w:rsid w:val="00597346"/>
    <w:rsid w:val="005975E8"/>
    <w:rsid w:val="005A013A"/>
    <w:rsid w:val="005A0851"/>
    <w:rsid w:val="005A0963"/>
    <w:rsid w:val="005A0B7E"/>
    <w:rsid w:val="005A0D93"/>
    <w:rsid w:val="005A1C40"/>
    <w:rsid w:val="005A2317"/>
    <w:rsid w:val="005A2837"/>
    <w:rsid w:val="005A35DD"/>
    <w:rsid w:val="005A3927"/>
    <w:rsid w:val="005A3BCB"/>
    <w:rsid w:val="005A3CC0"/>
    <w:rsid w:val="005A43F0"/>
    <w:rsid w:val="005A4D07"/>
    <w:rsid w:val="005A5448"/>
    <w:rsid w:val="005A55E2"/>
    <w:rsid w:val="005A5729"/>
    <w:rsid w:val="005A5D60"/>
    <w:rsid w:val="005A5E38"/>
    <w:rsid w:val="005A7004"/>
    <w:rsid w:val="005A7496"/>
    <w:rsid w:val="005A7E85"/>
    <w:rsid w:val="005B0243"/>
    <w:rsid w:val="005B033E"/>
    <w:rsid w:val="005B084C"/>
    <w:rsid w:val="005B0BEE"/>
    <w:rsid w:val="005B0D2A"/>
    <w:rsid w:val="005B1E77"/>
    <w:rsid w:val="005B247A"/>
    <w:rsid w:val="005B25B4"/>
    <w:rsid w:val="005B26D8"/>
    <w:rsid w:val="005B304E"/>
    <w:rsid w:val="005B3473"/>
    <w:rsid w:val="005B3981"/>
    <w:rsid w:val="005B39A3"/>
    <w:rsid w:val="005B3D4B"/>
    <w:rsid w:val="005B4163"/>
    <w:rsid w:val="005B4E2B"/>
    <w:rsid w:val="005B4F19"/>
    <w:rsid w:val="005B521F"/>
    <w:rsid w:val="005B53E2"/>
    <w:rsid w:val="005B575B"/>
    <w:rsid w:val="005B5AC7"/>
    <w:rsid w:val="005B6700"/>
    <w:rsid w:val="005B6C64"/>
    <w:rsid w:val="005B6CCD"/>
    <w:rsid w:val="005B6D1D"/>
    <w:rsid w:val="005B792B"/>
    <w:rsid w:val="005B7B35"/>
    <w:rsid w:val="005B7B69"/>
    <w:rsid w:val="005B7FF5"/>
    <w:rsid w:val="005C036A"/>
    <w:rsid w:val="005C0DAA"/>
    <w:rsid w:val="005C1F90"/>
    <w:rsid w:val="005C210B"/>
    <w:rsid w:val="005C24A2"/>
    <w:rsid w:val="005C2A19"/>
    <w:rsid w:val="005C2C67"/>
    <w:rsid w:val="005C2FB1"/>
    <w:rsid w:val="005C301F"/>
    <w:rsid w:val="005C325C"/>
    <w:rsid w:val="005C36F8"/>
    <w:rsid w:val="005C3ADF"/>
    <w:rsid w:val="005C3D64"/>
    <w:rsid w:val="005C3F80"/>
    <w:rsid w:val="005C4421"/>
    <w:rsid w:val="005C4985"/>
    <w:rsid w:val="005C4A64"/>
    <w:rsid w:val="005C4C5A"/>
    <w:rsid w:val="005C5D91"/>
    <w:rsid w:val="005C5E17"/>
    <w:rsid w:val="005C6251"/>
    <w:rsid w:val="005C6487"/>
    <w:rsid w:val="005C66DE"/>
    <w:rsid w:val="005C6BCB"/>
    <w:rsid w:val="005C795A"/>
    <w:rsid w:val="005D019D"/>
    <w:rsid w:val="005D0383"/>
    <w:rsid w:val="005D08C3"/>
    <w:rsid w:val="005D11D8"/>
    <w:rsid w:val="005D174F"/>
    <w:rsid w:val="005D1C9E"/>
    <w:rsid w:val="005D1CAA"/>
    <w:rsid w:val="005D1E11"/>
    <w:rsid w:val="005D219A"/>
    <w:rsid w:val="005D2328"/>
    <w:rsid w:val="005D2BDA"/>
    <w:rsid w:val="005D2C5D"/>
    <w:rsid w:val="005D2DAA"/>
    <w:rsid w:val="005D3078"/>
    <w:rsid w:val="005D34B0"/>
    <w:rsid w:val="005D362B"/>
    <w:rsid w:val="005D42DE"/>
    <w:rsid w:val="005D4460"/>
    <w:rsid w:val="005D478F"/>
    <w:rsid w:val="005D4A74"/>
    <w:rsid w:val="005D4C96"/>
    <w:rsid w:val="005D4DAC"/>
    <w:rsid w:val="005D51BA"/>
    <w:rsid w:val="005D532C"/>
    <w:rsid w:val="005D5918"/>
    <w:rsid w:val="005D5D82"/>
    <w:rsid w:val="005D5E3D"/>
    <w:rsid w:val="005D6136"/>
    <w:rsid w:val="005D633B"/>
    <w:rsid w:val="005D6467"/>
    <w:rsid w:val="005D7299"/>
    <w:rsid w:val="005D7505"/>
    <w:rsid w:val="005D7576"/>
    <w:rsid w:val="005D7F2E"/>
    <w:rsid w:val="005E0765"/>
    <w:rsid w:val="005E0D3F"/>
    <w:rsid w:val="005E11E1"/>
    <w:rsid w:val="005E1482"/>
    <w:rsid w:val="005E1594"/>
    <w:rsid w:val="005E1AEF"/>
    <w:rsid w:val="005E20DE"/>
    <w:rsid w:val="005E2102"/>
    <w:rsid w:val="005E26BB"/>
    <w:rsid w:val="005E2B02"/>
    <w:rsid w:val="005E3542"/>
    <w:rsid w:val="005E394A"/>
    <w:rsid w:val="005E423E"/>
    <w:rsid w:val="005E46B8"/>
    <w:rsid w:val="005E5B4A"/>
    <w:rsid w:val="005E5BC7"/>
    <w:rsid w:val="005E7560"/>
    <w:rsid w:val="005E7AC7"/>
    <w:rsid w:val="005F015E"/>
    <w:rsid w:val="005F072A"/>
    <w:rsid w:val="005F184F"/>
    <w:rsid w:val="005F1CEE"/>
    <w:rsid w:val="005F20AE"/>
    <w:rsid w:val="005F20B4"/>
    <w:rsid w:val="005F22DF"/>
    <w:rsid w:val="005F2383"/>
    <w:rsid w:val="005F2BDF"/>
    <w:rsid w:val="005F2FD5"/>
    <w:rsid w:val="005F314E"/>
    <w:rsid w:val="005F3520"/>
    <w:rsid w:val="005F3625"/>
    <w:rsid w:val="005F3943"/>
    <w:rsid w:val="005F3F15"/>
    <w:rsid w:val="005F467B"/>
    <w:rsid w:val="005F4B4B"/>
    <w:rsid w:val="005F5089"/>
    <w:rsid w:val="005F6103"/>
    <w:rsid w:val="005F6167"/>
    <w:rsid w:val="005F62A7"/>
    <w:rsid w:val="005F65CB"/>
    <w:rsid w:val="005F6A64"/>
    <w:rsid w:val="005F70D0"/>
    <w:rsid w:val="00600652"/>
    <w:rsid w:val="00601731"/>
    <w:rsid w:val="00601C73"/>
    <w:rsid w:val="00602948"/>
    <w:rsid w:val="006031A4"/>
    <w:rsid w:val="00603214"/>
    <w:rsid w:val="00603372"/>
    <w:rsid w:val="0060345D"/>
    <w:rsid w:val="006036E4"/>
    <w:rsid w:val="00603B89"/>
    <w:rsid w:val="00604137"/>
    <w:rsid w:val="00604C13"/>
    <w:rsid w:val="00604E94"/>
    <w:rsid w:val="006051A9"/>
    <w:rsid w:val="006058B9"/>
    <w:rsid w:val="00605D4D"/>
    <w:rsid w:val="00605E06"/>
    <w:rsid w:val="00605E12"/>
    <w:rsid w:val="00605E15"/>
    <w:rsid w:val="0060681E"/>
    <w:rsid w:val="00606AA7"/>
    <w:rsid w:val="00607313"/>
    <w:rsid w:val="00607603"/>
    <w:rsid w:val="00607AB1"/>
    <w:rsid w:val="00610262"/>
    <w:rsid w:val="00610C12"/>
    <w:rsid w:val="00611160"/>
    <w:rsid w:val="0061136E"/>
    <w:rsid w:val="0061155F"/>
    <w:rsid w:val="006118A7"/>
    <w:rsid w:val="0061363F"/>
    <w:rsid w:val="00613C66"/>
    <w:rsid w:val="006141A7"/>
    <w:rsid w:val="00614B71"/>
    <w:rsid w:val="006151A9"/>
    <w:rsid w:val="00615354"/>
    <w:rsid w:val="0061593D"/>
    <w:rsid w:val="00615B80"/>
    <w:rsid w:val="00615FB5"/>
    <w:rsid w:val="0061613A"/>
    <w:rsid w:val="0061625A"/>
    <w:rsid w:val="006169E4"/>
    <w:rsid w:val="00616E55"/>
    <w:rsid w:val="0061702C"/>
    <w:rsid w:val="00617427"/>
    <w:rsid w:val="006200B0"/>
    <w:rsid w:val="006200C8"/>
    <w:rsid w:val="006200E5"/>
    <w:rsid w:val="0062029B"/>
    <w:rsid w:val="00621384"/>
    <w:rsid w:val="006219EE"/>
    <w:rsid w:val="00622BDF"/>
    <w:rsid w:val="00622C4A"/>
    <w:rsid w:val="00623B1D"/>
    <w:rsid w:val="00623C8B"/>
    <w:rsid w:val="00623DE6"/>
    <w:rsid w:val="00623E8E"/>
    <w:rsid w:val="00623EAC"/>
    <w:rsid w:val="00624020"/>
    <w:rsid w:val="006242D5"/>
    <w:rsid w:val="0062510A"/>
    <w:rsid w:val="00625190"/>
    <w:rsid w:val="00625231"/>
    <w:rsid w:val="006259AB"/>
    <w:rsid w:val="006263F3"/>
    <w:rsid w:val="00626A35"/>
    <w:rsid w:val="00626BB8"/>
    <w:rsid w:val="006273FD"/>
    <w:rsid w:val="00627B3D"/>
    <w:rsid w:val="006301D7"/>
    <w:rsid w:val="006305ED"/>
    <w:rsid w:val="00630CFA"/>
    <w:rsid w:val="006313A9"/>
    <w:rsid w:val="00631946"/>
    <w:rsid w:val="00631C7D"/>
    <w:rsid w:val="00631CC9"/>
    <w:rsid w:val="00631D73"/>
    <w:rsid w:val="00632F6F"/>
    <w:rsid w:val="0063343A"/>
    <w:rsid w:val="006337EA"/>
    <w:rsid w:val="00633B01"/>
    <w:rsid w:val="006347D7"/>
    <w:rsid w:val="0063486A"/>
    <w:rsid w:val="00634881"/>
    <w:rsid w:val="006349FD"/>
    <w:rsid w:val="00634A09"/>
    <w:rsid w:val="00634D0C"/>
    <w:rsid w:val="00634E39"/>
    <w:rsid w:val="00635EAC"/>
    <w:rsid w:val="006360F5"/>
    <w:rsid w:val="0063636B"/>
    <w:rsid w:val="00636556"/>
    <w:rsid w:val="006368B5"/>
    <w:rsid w:val="006369A5"/>
    <w:rsid w:val="00636C15"/>
    <w:rsid w:val="00636D9E"/>
    <w:rsid w:val="00637818"/>
    <w:rsid w:val="006379B2"/>
    <w:rsid w:val="00637C4F"/>
    <w:rsid w:val="006405DD"/>
    <w:rsid w:val="00640C05"/>
    <w:rsid w:val="00640DEA"/>
    <w:rsid w:val="00640F16"/>
    <w:rsid w:val="00640F9C"/>
    <w:rsid w:val="00641394"/>
    <w:rsid w:val="006416FD"/>
    <w:rsid w:val="006417C9"/>
    <w:rsid w:val="0064180A"/>
    <w:rsid w:val="00641B0E"/>
    <w:rsid w:val="00641B95"/>
    <w:rsid w:val="006420A2"/>
    <w:rsid w:val="006426DF"/>
    <w:rsid w:val="006429DC"/>
    <w:rsid w:val="00642B92"/>
    <w:rsid w:val="0064324A"/>
    <w:rsid w:val="0064374E"/>
    <w:rsid w:val="00643DC7"/>
    <w:rsid w:val="00643FE5"/>
    <w:rsid w:val="0064409E"/>
    <w:rsid w:val="0064431F"/>
    <w:rsid w:val="00644E18"/>
    <w:rsid w:val="0064586C"/>
    <w:rsid w:val="00645D4F"/>
    <w:rsid w:val="00645E30"/>
    <w:rsid w:val="0064625E"/>
    <w:rsid w:val="0064627A"/>
    <w:rsid w:val="00646926"/>
    <w:rsid w:val="006469C3"/>
    <w:rsid w:val="00646D80"/>
    <w:rsid w:val="00646EE9"/>
    <w:rsid w:val="006471DE"/>
    <w:rsid w:val="006473E3"/>
    <w:rsid w:val="00647444"/>
    <w:rsid w:val="00650453"/>
    <w:rsid w:val="00651CDA"/>
    <w:rsid w:val="00651F86"/>
    <w:rsid w:val="00652749"/>
    <w:rsid w:val="00652782"/>
    <w:rsid w:val="0065309F"/>
    <w:rsid w:val="0065350B"/>
    <w:rsid w:val="00653B2C"/>
    <w:rsid w:val="00653C3C"/>
    <w:rsid w:val="00653DFE"/>
    <w:rsid w:val="00655736"/>
    <w:rsid w:val="00655992"/>
    <w:rsid w:val="00655FD7"/>
    <w:rsid w:val="00656189"/>
    <w:rsid w:val="006566BF"/>
    <w:rsid w:val="00656B70"/>
    <w:rsid w:val="00656F8F"/>
    <w:rsid w:val="00657688"/>
    <w:rsid w:val="0065774C"/>
    <w:rsid w:val="006578EF"/>
    <w:rsid w:val="00657E87"/>
    <w:rsid w:val="00660CD9"/>
    <w:rsid w:val="0066163E"/>
    <w:rsid w:val="00661D92"/>
    <w:rsid w:val="0066212A"/>
    <w:rsid w:val="00662480"/>
    <w:rsid w:val="0066310D"/>
    <w:rsid w:val="00663989"/>
    <w:rsid w:val="00663B5E"/>
    <w:rsid w:val="00663CD5"/>
    <w:rsid w:val="00664216"/>
    <w:rsid w:val="006646FF"/>
    <w:rsid w:val="00664FB1"/>
    <w:rsid w:val="00665529"/>
    <w:rsid w:val="00665A1C"/>
    <w:rsid w:val="00665F63"/>
    <w:rsid w:val="0066621C"/>
    <w:rsid w:val="0066621E"/>
    <w:rsid w:val="00666600"/>
    <w:rsid w:val="00666B95"/>
    <w:rsid w:val="00667A28"/>
    <w:rsid w:val="006705B8"/>
    <w:rsid w:val="00670A4B"/>
    <w:rsid w:val="00670E68"/>
    <w:rsid w:val="00670F90"/>
    <w:rsid w:val="00671062"/>
    <w:rsid w:val="00671128"/>
    <w:rsid w:val="0067145E"/>
    <w:rsid w:val="00671855"/>
    <w:rsid w:val="006723F6"/>
    <w:rsid w:val="00672CB1"/>
    <w:rsid w:val="00672F4F"/>
    <w:rsid w:val="006733E1"/>
    <w:rsid w:val="006739A2"/>
    <w:rsid w:val="00673C40"/>
    <w:rsid w:val="00673CE7"/>
    <w:rsid w:val="00674164"/>
    <w:rsid w:val="00674206"/>
    <w:rsid w:val="00674758"/>
    <w:rsid w:val="00675166"/>
    <w:rsid w:val="006752B6"/>
    <w:rsid w:val="006752EC"/>
    <w:rsid w:val="00675599"/>
    <w:rsid w:val="00675CB0"/>
    <w:rsid w:val="00675D09"/>
    <w:rsid w:val="00676165"/>
    <w:rsid w:val="006769FD"/>
    <w:rsid w:val="00676A5E"/>
    <w:rsid w:val="00677035"/>
    <w:rsid w:val="006770E8"/>
    <w:rsid w:val="00677731"/>
    <w:rsid w:val="006805B5"/>
    <w:rsid w:val="00680C46"/>
    <w:rsid w:val="00680C47"/>
    <w:rsid w:val="006813CE"/>
    <w:rsid w:val="00681F02"/>
    <w:rsid w:val="00682FF8"/>
    <w:rsid w:val="006833BC"/>
    <w:rsid w:val="006838D1"/>
    <w:rsid w:val="00683976"/>
    <w:rsid w:val="00683B53"/>
    <w:rsid w:val="006852ED"/>
    <w:rsid w:val="00685520"/>
    <w:rsid w:val="00685894"/>
    <w:rsid w:val="00685F3C"/>
    <w:rsid w:val="0068663C"/>
    <w:rsid w:val="006869E1"/>
    <w:rsid w:val="00686CDA"/>
    <w:rsid w:val="00686F20"/>
    <w:rsid w:val="00687BB9"/>
    <w:rsid w:val="00690405"/>
    <w:rsid w:val="00690B7C"/>
    <w:rsid w:val="0069120F"/>
    <w:rsid w:val="0069213A"/>
    <w:rsid w:val="00692EC3"/>
    <w:rsid w:val="00693483"/>
    <w:rsid w:val="00693B70"/>
    <w:rsid w:val="00693B88"/>
    <w:rsid w:val="00693D1A"/>
    <w:rsid w:val="0069480F"/>
    <w:rsid w:val="00694B73"/>
    <w:rsid w:val="00694C63"/>
    <w:rsid w:val="00694E4B"/>
    <w:rsid w:val="00695228"/>
    <w:rsid w:val="00695576"/>
    <w:rsid w:val="00696D4A"/>
    <w:rsid w:val="00697E8A"/>
    <w:rsid w:val="006A0694"/>
    <w:rsid w:val="006A0D30"/>
    <w:rsid w:val="006A1629"/>
    <w:rsid w:val="006A1E4F"/>
    <w:rsid w:val="006A1EBF"/>
    <w:rsid w:val="006A20A9"/>
    <w:rsid w:val="006A2D61"/>
    <w:rsid w:val="006A2FA1"/>
    <w:rsid w:val="006A31F5"/>
    <w:rsid w:val="006A386F"/>
    <w:rsid w:val="006A4389"/>
    <w:rsid w:val="006A4B74"/>
    <w:rsid w:val="006A5020"/>
    <w:rsid w:val="006A5DE1"/>
    <w:rsid w:val="006A5E83"/>
    <w:rsid w:val="006A60B6"/>
    <w:rsid w:val="006A68BD"/>
    <w:rsid w:val="006A6C55"/>
    <w:rsid w:val="006A773B"/>
    <w:rsid w:val="006A79DA"/>
    <w:rsid w:val="006B1AF2"/>
    <w:rsid w:val="006B1B8F"/>
    <w:rsid w:val="006B1F6A"/>
    <w:rsid w:val="006B2603"/>
    <w:rsid w:val="006B37BB"/>
    <w:rsid w:val="006B3DB0"/>
    <w:rsid w:val="006B5D21"/>
    <w:rsid w:val="006B5D53"/>
    <w:rsid w:val="006B5E4D"/>
    <w:rsid w:val="006B665F"/>
    <w:rsid w:val="006B6E5D"/>
    <w:rsid w:val="006B712C"/>
    <w:rsid w:val="006B7522"/>
    <w:rsid w:val="006B77A9"/>
    <w:rsid w:val="006B7BDD"/>
    <w:rsid w:val="006C0352"/>
    <w:rsid w:val="006C0715"/>
    <w:rsid w:val="006C0753"/>
    <w:rsid w:val="006C0755"/>
    <w:rsid w:val="006C08B5"/>
    <w:rsid w:val="006C0C88"/>
    <w:rsid w:val="006C19BC"/>
    <w:rsid w:val="006C2638"/>
    <w:rsid w:val="006C288E"/>
    <w:rsid w:val="006C2D67"/>
    <w:rsid w:val="006C2EE0"/>
    <w:rsid w:val="006C30CC"/>
    <w:rsid w:val="006C3655"/>
    <w:rsid w:val="006C3663"/>
    <w:rsid w:val="006C39E5"/>
    <w:rsid w:val="006C4298"/>
    <w:rsid w:val="006C46C1"/>
    <w:rsid w:val="006C5304"/>
    <w:rsid w:val="006C590B"/>
    <w:rsid w:val="006C5DCF"/>
    <w:rsid w:val="006C5F53"/>
    <w:rsid w:val="006C60A7"/>
    <w:rsid w:val="006C7885"/>
    <w:rsid w:val="006C78A4"/>
    <w:rsid w:val="006D0C6B"/>
    <w:rsid w:val="006D1260"/>
    <w:rsid w:val="006D1F22"/>
    <w:rsid w:val="006D2297"/>
    <w:rsid w:val="006D245B"/>
    <w:rsid w:val="006D2F55"/>
    <w:rsid w:val="006D322F"/>
    <w:rsid w:val="006D3587"/>
    <w:rsid w:val="006D3B04"/>
    <w:rsid w:val="006D3EC6"/>
    <w:rsid w:val="006D49DA"/>
    <w:rsid w:val="006D4CB6"/>
    <w:rsid w:val="006D5262"/>
    <w:rsid w:val="006D5590"/>
    <w:rsid w:val="006D5C22"/>
    <w:rsid w:val="006D63B6"/>
    <w:rsid w:val="006D64C8"/>
    <w:rsid w:val="006D65AA"/>
    <w:rsid w:val="006D65C0"/>
    <w:rsid w:val="006D68BD"/>
    <w:rsid w:val="006D69C3"/>
    <w:rsid w:val="006D70E6"/>
    <w:rsid w:val="006D739C"/>
    <w:rsid w:val="006D7E54"/>
    <w:rsid w:val="006E000B"/>
    <w:rsid w:val="006E0D49"/>
    <w:rsid w:val="006E10AE"/>
    <w:rsid w:val="006E1ED3"/>
    <w:rsid w:val="006E27E2"/>
    <w:rsid w:val="006E328A"/>
    <w:rsid w:val="006E3812"/>
    <w:rsid w:val="006E416B"/>
    <w:rsid w:val="006E60AD"/>
    <w:rsid w:val="006E68F1"/>
    <w:rsid w:val="006E6B39"/>
    <w:rsid w:val="006E6D9A"/>
    <w:rsid w:val="006E79CB"/>
    <w:rsid w:val="006E7AC5"/>
    <w:rsid w:val="006F0080"/>
    <w:rsid w:val="006F0534"/>
    <w:rsid w:val="006F098A"/>
    <w:rsid w:val="006F09C9"/>
    <w:rsid w:val="006F161D"/>
    <w:rsid w:val="006F1E00"/>
    <w:rsid w:val="006F2068"/>
    <w:rsid w:val="006F228D"/>
    <w:rsid w:val="006F2329"/>
    <w:rsid w:val="006F2D6E"/>
    <w:rsid w:val="006F3005"/>
    <w:rsid w:val="006F324E"/>
    <w:rsid w:val="006F3CEC"/>
    <w:rsid w:val="006F454C"/>
    <w:rsid w:val="006F4577"/>
    <w:rsid w:val="006F5DF9"/>
    <w:rsid w:val="006F5E05"/>
    <w:rsid w:val="006F6090"/>
    <w:rsid w:val="006F639F"/>
    <w:rsid w:val="006F710F"/>
    <w:rsid w:val="006F7FE5"/>
    <w:rsid w:val="00700099"/>
    <w:rsid w:val="0070022C"/>
    <w:rsid w:val="0070071E"/>
    <w:rsid w:val="00700A74"/>
    <w:rsid w:val="00700AF0"/>
    <w:rsid w:val="00701128"/>
    <w:rsid w:val="00701340"/>
    <w:rsid w:val="00701437"/>
    <w:rsid w:val="00701909"/>
    <w:rsid w:val="00701EA4"/>
    <w:rsid w:val="00702102"/>
    <w:rsid w:val="00702533"/>
    <w:rsid w:val="00702A76"/>
    <w:rsid w:val="007032B7"/>
    <w:rsid w:val="00703631"/>
    <w:rsid w:val="00703EEE"/>
    <w:rsid w:val="00704668"/>
    <w:rsid w:val="007046DE"/>
    <w:rsid w:val="00704A5B"/>
    <w:rsid w:val="007051CC"/>
    <w:rsid w:val="007053E3"/>
    <w:rsid w:val="0070599B"/>
    <w:rsid w:val="00705ACA"/>
    <w:rsid w:val="0070650A"/>
    <w:rsid w:val="00706530"/>
    <w:rsid w:val="00706660"/>
    <w:rsid w:val="0070691D"/>
    <w:rsid w:val="0070732B"/>
    <w:rsid w:val="00707834"/>
    <w:rsid w:val="00707914"/>
    <w:rsid w:val="00707BD6"/>
    <w:rsid w:val="007100B9"/>
    <w:rsid w:val="007108EF"/>
    <w:rsid w:val="007110A2"/>
    <w:rsid w:val="0071174D"/>
    <w:rsid w:val="007117AD"/>
    <w:rsid w:val="00712DF5"/>
    <w:rsid w:val="00713068"/>
    <w:rsid w:val="007130EC"/>
    <w:rsid w:val="00713DDD"/>
    <w:rsid w:val="0071476C"/>
    <w:rsid w:val="007149AD"/>
    <w:rsid w:val="00714F26"/>
    <w:rsid w:val="0071516F"/>
    <w:rsid w:val="0071542E"/>
    <w:rsid w:val="00715783"/>
    <w:rsid w:val="007159FB"/>
    <w:rsid w:val="00715AA2"/>
    <w:rsid w:val="00716266"/>
    <w:rsid w:val="00716438"/>
    <w:rsid w:val="00716549"/>
    <w:rsid w:val="007200F6"/>
    <w:rsid w:val="007206D0"/>
    <w:rsid w:val="00721300"/>
    <w:rsid w:val="00721742"/>
    <w:rsid w:val="00721D73"/>
    <w:rsid w:val="0072234A"/>
    <w:rsid w:val="00722365"/>
    <w:rsid w:val="00722B0C"/>
    <w:rsid w:val="00722C16"/>
    <w:rsid w:val="00722DFE"/>
    <w:rsid w:val="007241F9"/>
    <w:rsid w:val="00724797"/>
    <w:rsid w:val="00724A00"/>
    <w:rsid w:val="00725707"/>
    <w:rsid w:val="00725926"/>
    <w:rsid w:val="007259DC"/>
    <w:rsid w:val="00725D43"/>
    <w:rsid w:val="00725F68"/>
    <w:rsid w:val="007261DA"/>
    <w:rsid w:val="007266AE"/>
    <w:rsid w:val="00726AA1"/>
    <w:rsid w:val="00726BF3"/>
    <w:rsid w:val="0072710A"/>
    <w:rsid w:val="0072775F"/>
    <w:rsid w:val="0072780A"/>
    <w:rsid w:val="00727E24"/>
    <w:rsid w:val="0073027C"/>
    <w:rsid w:val="00730C9D"/>
    <w:rsid w:val="00730FD1"/>
    <w:rsid w:val="00732E05"/>
    <w:rsid w:val="007339B1"/>
    <w:rsid w:val="00733B4F"/>
    <w:rsid w:val="00733B81"/>
    <w:rsid w:val="007344AC"/>
    <w:rsid w:val="00734513"/>
    <w:rsid w:val="00735A1F"/>
    <w:rsid w:val="00735DCB"/>
    <w:rsid w:val="00735E9A"/>
    <w:rsid w:val="007371BC"/>
    <w:rsid w:val="00737D55"/>
    <w:rsid w:val="00737E06"/>
    <w:rsid w:val="00740472"/>
    <w:rsid w:val="0074116F"/>
    <w:rsid w:val="0074164A"/>
    <w:rsid w:val="00741BB5"/>
    <w:rsid w:val="00741C97"/>
    <w:rsid w:val="00741EC7"/>
    <w:rsid w:val="007421B2"/>
    <w:rsid w:val="00742C37"/>
    <w:rsid w:val="00743218"/>
    <w:rsid w:val="00743E31"/>
    <w:rsid w:val="00744755"/>
    <w:rsid w:val="0074485C"/>
    <w:rsid w:val="00745819"/>
    <w:rsid w:val="00745915"/>
    <w:rsid w:val="00746177"/>
    <w:rsid w:val="00746639"/>
    <w:rsid w:val="00746971"/>
    <w:rsid w:val="0074721C"/>
    <w:rsid w:val="00747AA4"/>
    <w:rsid w:val="00747B0F"/>
    <w:rsid w:val="007501C2"/>
    <w:rsid w:val="007509AB"/>
    <w:rsid w:val="00750C97"/>
    <w:rsid w:val="00750CFD"/>
    <w:rsid w:val="00750EC6"/>
    <w:rsid w:val="007510C3"/>
    <w:rsid w:val="007511BB"/>
    <w:rsid w:val="007515A8"/>
    <w:rsid w:val="007518EC"/>
    <w:rsid w:val="00751E32"/>
    <w:rsid w:val="00752A68"/>
    <w:rsid w:val="00753004"/>
    <w:rsid w:val="00753DCC"/>
    <w:rsid w:val="00753F54"/>
    <w:rsid w:val="0075426B"/>
    <w:rsid w:val="007545D8"/>
    <w:rsid w:val="007545E0"/>
    <w:rsid w:val="007547D8"/>
    <w:rsid w:val="00754E2E"/>
    <w:rsid w:val="007555BF"/>
    <w:rsid w:val="0075566B"/>
    <w:rsid w:val="007556D6"/>
    <w:rsid w:val="007558BC"/>
    <w:rsid w:val="00755B22"/>
    <w:rsid w:val="00755FCD"/>
    <w:rsid w:val="007561E1"/>
    <w:rsid w:val="0075625A"/>
    <w:rsid w:val="00756727"/>
    <w:rsid w:val="00756E32"/>
    <w:rsid w:val="00757192"/>
    <w:rsid w:val="00760034"/>
    <w:rsid w:val="00760A57"/>
    <w:rsid w:val="00760DD2"/>
    <w:rsid w:val="00760F77"/>
    <w:rsid w:val="00760FB0"/>
    <w:rsid w:val="0076165A"/>
    <w:rsid w:val="00761D00"/>
    <w:rsid w:val="00762466"/>
    <w:rsid w:val="0076258B"/>
    <w:rsid w:val="0076258F"/>
    <w:rsid w:val="00763932"/>
    <w:rsid w:val="00763B15"/>
    <w:rsid w:val="00763C40"/>
    <w:rsid w:val="00764032"/>
    <w:rsid w:val="00764316"/>
    <w:rsid w:val="00764465"/>
    <w:rsid w:val="00764666"/>
    <w:rsid w:val="0076482A"/>
    <w:rsid w:val="00764881"/>
    <w:rsid w:val="00764C70"/>
    <w:rsid w:val="00765425"/>
    <w:rsid w:val="00765B3F"/>
    <w:rsid w:val="00765CE1"/>
    <w:rsid w:val="00765EAB"/>
    <w:rsid w:val="007665B2"/>
    <w:rsid w:val="007665EF"/>
    <w:rsid w:val="0076670A"/>
    <w:rsid w:val="0076677A"/>
    <w:rsid w:val="00766BBD"/>
    <w:rsid w:val="00766E06"/>
    <w:rsid w:val="00766EDD"/>
    <w:rsid w:val="007674CD"/>
    <w:rsid w:val="0076773E"/>
    <w:rsid w:val="00767D0C"/>
    <w:rsid w:val="0077013E"/>
    <w:rsid w:val="00770205"/>
    <w:rsid w:val="0077061B"/>
    <w:rsid w:val="00770D77"/>
    <w:rsid w:val="007719A8"/>
    <w:rsid w:val="00771D8C"/>
    <w:rsid w:val="00772095"/>
    <w:rsid w:val="007721E8"/>
    <w:rsid w:val="00773F15"/>
    <w:rsid w:val="007743D5"/>
    <w:rsid w:val="007746BF"/>
    <w:rsid w:val="0077483E"/>
    <w:rsid w:val="00774BC5"/>
    <w:rsid w:val="00774D72"/>
    <w:rsid w:val="00774D8D"/>
    <w:rsid w:val="00774DCC"/>
    <w:rsid w:val="00775169"/>
    <w:rsid w:val="00775391"/>
    <w:rsid w:val="00775449"/>
    <w:rsid w:val="00775474"/>
    <w:rsid w:val="00775FA8"/>
    <w:rsid w:val="0077618E"/>
    <w:rsid w:val="00776244"/>
    <w:rsid w:val="007762B9"/>
    <w:rsid w:val="0077675F"/>
    <w:rsid w:val="00776B07"/>
    <w:rsid w:val="00776CDF"/>
    <w:rsid w:val="00776E7B"/>
    <w:rsid w:val="00777C66"/>
    <w:rsid w:val="00777D17"/>
    <w:rsid w:val="00781098"/>
    <w:rsid w:val="00781832"/>
    <w:rsid w:val="00781A2F"/>
    <w:rsid w:val="007827E1"/>
    <w:rsid w:val="00782C50"/>
    <w:rsid w:val="00782F8E"/>
    <w:rsid w:val="007837F3"/>
    <w:rsid w:val="00784256"/>
    <w:rsid w:val="007842B8"/>
    <w:rsid w:val="00784829"/>
    <w:rsid w:val="00784C00"/>
    <w:rsid w:val="00784F4A"/>
    <w:rsid w:val="0078504C"/>
    <w:rsid w:val="007853D8"/>
    <w:rsid w:val="007856BA"/>
    <w:rsid w:val="007856CC"/>
    <w:rsid w:val="00785B96"/>
    <w:rsid w:val="00785DAB"/>
    <w:rsid w:val="00786AE3"/>
    <w:rsid w:val="00786FA2"/>
    <w:rsid w:val="00787393"/>
    <w:rsid w:val="00790C48"/>
    <w:rsid w:val="00790D05"/>
    <w:rsid w:val="00791264"/>
    <w:rsid w:val="00791312"/>
    <w:rsid w:val="0079185F"/>
    <w:rsid w:val="007919D0"/>
    <w:rsid w:val="00791C10"/>
    <w:rsid w:val="00791F93"/>
    <w:rsid w:val="007927E8"/>
    <w:rsid w:val="007929EF"/>
    <w:rsid w:val="00792F43"/>
    <w:rsid w:val="007930BE"/>
    <w:rsid w:val="007936B7"/>
    <w:rsid w:val="007938C4"/>
    <w:rsid w:val="00793B7B"/>
    <w:rsid w:val="00793C11"/>
    <w:rsid w:val="007946D0"/>
    <w:rsid w:val="00794E18"/>
    <w:rsid w:val="0079535F"/>
    <w:rsid w:val="007963DC"/>
    <w:rsid w:val="00796521"/>
    <w:rsid w:val="0079674D"/>
    <w:rsid w:val="0079697B"/>
    <w:rsid w:val="00796A83"/>
    <w:rsid w:val="0079728A"/>
    <w:rsid w:val="007973BA"/>
    <w:rsid w:val="0079781B"/>
    <w:rsid w:val="007A00DC"/>
    <w:rsid w:val="007A05DB"/>
    <w:rsid w:val="007A0AAB"/>
    <w:rsid w:val="007A0EFB"/>
    <w:rsid w:val="007A14C0"/>
    <w:rsid w:val="007A179F"/>
    <w:rsid w:val="007A1EAA"/>
    <w:rsid w:val="007A244F"/>
    <w:rsid w:val="007A258F"/>
    <w:rsid w:val="007A2963"/>
    <w:rsid w:val="007A2A88"/>
    <w:rsid w:val="007A3DD6"/>
    <w:rsid w:val="007A3FEE"/>
    <w:rsid w:val="007A43E1"/>
    <w:rsid w:val="007A44F3"/>
    <w:rsid w:val="007A62CE"/>
    <w:rsid w:val="007A6975"/>
    <w:rsid w:val="007A6A15"/>
    <w:rsid w:val="007A6D14"/>
    <w:rsid w:val="007A6D32"/>
    <w:rsid w:val="007A7724"/>
    <w:rsid w:val="007A78D0"/>
    <w:rsid w:val="007A79D3"/>
    <w:rsid w:val="007A7C41"/>
    <w:rsid w:val="007B06AB"/>
    <w:rsid w:val="007B07BE"/>
    <w:rsid w:val="007B104C"/>
    <w:rsid w:val="007B10E1"/>
    <w:rsid w:val="007B133E"/>
    <w:rsid w:val="007B153E"/>
    <w:rsid w:val="007B18C7"/>
    <w:rsid w:val="007B2276"/>
    <w:rsid w:val="007B22BF"/>
    <w:rsid w:val="007B234E"/>
    <w:rsid w:val="007B250D"/>
    <w:rsid w:val="007B33EE"/>
    <w:rsid w:val="007B35C0"/>
    <w:rsid w:val="007B3DFE"/>
    <w:rsid w:val="007B432D"/>
    <w:rsid w:val="007B4E55"/>
    <w:rsid w:val="007B5036"/>
    <w:rsid w:val="007B5B18"/>
    <w:rsid w:val="007B5CFF"/>
    <w:rsid w:val="007B60BD"/>
    <w:rsid w:val="007B63B6"/>
    <w:rsid w:val="007B6508"/>
    <w:rsid w:val="007B695D"/>
    <w:rsid w:val="007B6AD8"/>
    <w:rsid w:val="007B6C7C"/>
    <w:rsid w:val="007B6F59"/>
    <w:rsid w:val="007B7137"/>
    <w:rsid w:val="007B77F7"/>
    <w:rsid w:val="007B7E5C"/>
    <w:rsid w:val="007C0072"/>
    <w:rsid w:val="007C08F6"/>
    <w:rsid w:val="007C2041"/>
    <w:rsid w:val="007C249F"/>
    <w:rsid w:val="007C2A0C"/>
    <w:rsid w:val="007C323F"/>
    <w:rsid w:val="007C3601"/>
    <w:rsid w:val="007C3729"/>
    <w:rsid w:val="007C3EA0"/>
    <w:rsid w:val="007C3EC5"/>
    <w:rsid w:val="007C4275"/>
    <w:rsid w:val="007C48A8"/>
    <w:rsid w:val="007C4ECE"/>
    <w:rsid w:val="007C5F00"/>
    <w:rsid w:val="007C7039"/>
    <w:rsid w:val="007C7288"/>
    <w:rsid w:val="007C7303"/>
    <w:rsid w:val="007C7A45"/>
    <w:rsid w:val="007C7BAD"/>
    <w:rsid w:val="007D0066"/>
    <w:rsid w:val="007D1625"/>
    <w:rsid w:val="007D23AC"/>
    <w:rsid w:val="007D278B"/>
    <w:rsid w:val="007D28C2"/>
    <w:rsid w:val="007D3E1E"/>
    <w:rsid w:val="007D3F34"/>
    <w:rsid w:val="007D4061"/>
    <w:rsid w:val="007D4442"/>
    <w:rsid w:val="007D49CB"/>
    <w:rsid w:val="007D4C2C"/>
    <w:rsid w:val="007D50EC"/>
    <w:rsid w:val="007D52AC"/>
    <w:rsid w:val="007D694B"/>
    <w:rsid w:val="007D6B09"/>
    <w:rsid w:val="007D6CFE"/>
    <w:rsid w:val="007D6D2D"/>
    <w:rsid w:val="007D6E02"/>
    <w:rsid w:val="007D703C"/>
    <w:rsid w:val="007D761E"/>
    <w:rsid w:val="007D7AEE"/>
    <w:rsid w:val="007D7DB5"/>
    <w:rsid w:val="007D7FB0"/>
    <w:rsid w:val="007E0F4C"/>
    <w:rsid w:val="007E0FF9"/>
    <w:rsid w:val="007E10BC"/>
    <w:rsid w:val="007E14B2"/>
    <w:rsid w:val="007E1571"/>
    <w:rsid w:val="007E1A26"/>
    <w:rsid w:val="007E1BA3"/>
    <w:rsid w:val="007E228F"/>
    <w:rsid w:val="007E2D02"/>
    <w:rsid w:val="007E2E19"/>
    <w:rsid w:val="007E2EA4"/>
    <w:rsid w:val="007E3080"/>
    <w:rsid w:val="007E3613"/>
    <w:rsid w:val="007E3862"/>
    <w:rsid w:val="007E3C9C"/>
    <w:rsid w:val="007E3CF7"/>
    <w:rsid w:val="007E3D31"/>
    <w:rsid w:val="007E45D0"/>
    <w:rsid w:val="007E479E"/>
    <w:rsid w:val="007E4DDF"/>
    <w:rsid w:val="007E5791"/>
    <w:rsid w:val="007E5D73"/>
    <w:rsid w:val="007E73B5"/>
    <w:rsid w:val="007E7C99"/>
    <w:rsid w:val="007E7D1F"/>
    <w:rsid w:val="007F062D"/>
    <w:rsid w:val="007F14CD"/>
    <w:rsid w:val="007F1E93"/>
    <w:rsid w:val="007F1FEE"/>
    <w:rsid w:val="007F29D3"/>
    <w:rsid w:val="007F2C2A"/>
    <w:rsid w:val="007F2F50"/>
    <w:rsid w:val="007F300C"/>
    <w:rsid w:val="007F3186"/>
    <w:rsid w:val="007F36E9"/>
    <w:rsid w:val="007F3BD4"/>
    <w:rsid w:val="007F41EF"/>
    <w:rsid w:val="007F43B5"/>
    <w:rsid w:val="007F470D"/>
    <w:rsid w:val="007F4D31"/>
    <w:rsid w:val="007F6087"/>
    <w:rsid w:val="007F6D34"/>
    <w:rsid w:val="007F6FD3"/>
    <w:rsid w:val="007F7752"/>
    <w:rsid w:val="007F776A"/>
    <w:rsid w:val="008008BF"/>
    <w:rsid w:val="00800DE6"/>
    <w:rsid w:val="00801126"/>
    <w:rsid w:val="008011C6"/>
    <w:rsid w:val="008011D7"/>
    <w:rsid w:val="00801E58"/>
    <w:rsid w:val="00802DC3"/>
    <w:rsid w:val="00802E16"/>
    <w:rsid w:val="008030CE"/>
    <w:rsid w:val="008041CB"/>
    <w:rsid w:val="00804475"/>
    <w:rsid w:val="00804564"/>
    <w:rsid w:val="008046B3"/>
    <w:rsid w:val="00804960"/>
    <w:rsid w:val="00805EAA"/>
    <w:rsid w:val="00805EC5"/>
    <w:rsid w:val="008064A8"/>
    <w:rsid w:val="0080652F"/>
    <w:rsid w:val="0080668C"/>
    <w:rsid w:val="008075DB"/>
    <w:rsid w:val="0080777B"/>
    <w:rsid w:val="008103B0"/>
    <w:rsid w:val="00810740"/>
    <w:rsid w:val="00810FCA"/>
    <w:rsid w:val="00811761"/>
    <w:rsid w:val="00811897"/>
    <w:rsid w:val="00811A7D"/>
    <w:rsid w:val="00811AA4"/>
    <w:rsid w:val="00811B79"/>
    <w:rsid w:val="00811BB7"/>
    <w:rsid w:val="00811C45"/>
    <w:rsid w:val="0081203D"/>
    <w:rsid w:val="0081260E"/>
    <w:rsid w:val="00813416"/>
    <w:rsid w:val="0081345E"/>
    <w:rsid w:val="00814124"/>
    <w:rsid w:val="00814C77"/>
    <w:rsid w:val="00815328"/>
    <w:rsid w:val="00815575"/>
    <w:rsid w:val="0081571C"/>
    <w:rsid w:val="00815D4B"/>
    <w:rsid w:val="0081609D"/>
    <w:rsid w:val="008164F1"/>
    <w:rsid w:val="008175F3"/>
    <w:rsid w:val="008177A9"/>
    <w:rsid w:val="008178BA"/>
    <w:rsid w:val="00820570"/>
    <w:rsid w:val="008209D2"/>
    <w:rsid w:val="00820BF3"/>
    <w:rsid w:val="008211DE"/>
    <w:rsid w:val="00821680"/>
    <w:rsid w:val="00822293"/>
    <w:rsid w:val="008239F0"/>
    <w:rsid w:val="00823B94"/>
    <w:rsid w:val="00823C0A"/>
    <w:rsid w:val="008243C6"/>
    <w:rsid w:val="00824428"/>
    <w:rsid w:val="008245AE"/>
    <w:rsid w:val="00824A65"/>
    <w:rsid w:val="008250E9"/>
    <w:rsid w:val="00825245"/>
    <w:rsid w:val="00825458"/>
    <w:rsid w:val="00825503"/>
    <w:rsid w:val="0082571D"/>
    <w:rsid w:val="00826296"/>
    <w:rsid w:val="00826BA6"/>
    <w:rsid w:val="00827013"/>
    <w:rsid w:val="008270AF"/>
    <w:rsid w:val="008273F0"/>
    <w:rsid w:val="008305B3"/>
    <w:rsid w:val="00830A25"/>
    <w:rsid w:val="00830A57"/>
    <w:rsid w:val="00830C94"/>
    <w:rsid w:val="008313A7"/>
    <w:rsid w:val="00832887"/>
    <w:rsid w:val="00832961"/>
    <w:rsid w:val="0083315C"/>
    <w:rsid w:val="0083337C"/>
    <w:rsid w:val="00833CA4"/>
    <w:rsid w:val="00833E32"/>
    <w:rsid w:val="0083402A"/>
    <w:rsid w:val="008343E9"/>
    <w:rsid w:val="0083454F"/>
    <w:rsid w:val="008348C8"/>
    <w:rsid w:val="008353FA"/>
    <w:rsid w:val="008354B9"/>
    <w:rsid w:val="0083554F"/>
    <w:rsid w:val="0083612A"/>
    <w:rsid w:val="008361E5"/>
    <w:rsid w:val="00836F6C"/>
    <w:rsid w:val="00836FEC"/>
    <w:rsid w:val="00837664"/>
    <w:rsid w:val="00840021"/>
    <w:rsid w:val="008415F1"/>
    <w:rsid w:val="00841A8B"/>
    <w:rsid w:val="00841DF2"/>
    <w:rsid w:val="00841F9C"/>
    <w:rsid w:val="0084242D"/>
    <w:rsid w:val="00842724"/>
    <w:rsid w:val="00843173"/>
    <w:rsid w:val="00843310"/>
    <w:rsid w:val="00843A10"/>
    <w:rsid w:val="00843B14"/>
    <w:rsid w:val="00844C04"/>
    <w:rsid w:val="00844D39"/>
    <w:rsid w:val="00845876"/>
    <w:rsid w:val="008459B6"/>
    <w:rsid w:val="00845FD7"/>
    <w:rsid w:val="00846911"/>
    <w:rsid w:val="00846CEE"/>
    <w:rsid w:val="008474E3"/>
    <w:rsid w:val="0084775D"/>
    <w:rsid w:val="00850FEC"/>
    <w:rsid w:val="008515FD"/>
    <w:rsid w:val="0085180F"/>
    <w:rsid w:val="00851CE3"/>
    <w:rsid w:val="008520FB"/>
    <w:rsid w:val="00852285"/>
    <w:rsid w:val="00854271"/>
    <w:rsid w:val="00854DBD"/>
    <w:rsid w:val="008556D2"/>
    <w:rsid w:val="00855A49"/>
    <w:rsid w:val="00855A74"/>
    <w:rsid w:val="00855F5D"/>
    <w:rsid w:val="008562EC"/>
    <w:rsid w:val="008563C0"/>
    <w:rsid w:val="008563DE"/>
    <w:rsid w:val="008565D1"/>
    <w:rsid w:val="008568A0"/>
    <w:rsid w:val="00856BC7"/>
    <w:rsid w:val="00856F9F"/>
    <w:rsid w:val="00857383"/>
    <w:rsid w:val="0085758D"/>
    <w:rsid w:val="00857C65"/>
    <w:rsid w:val="00857C95"/>
    <w:rsid w:val="0086020F"/>
    <w:rsid w:val="008603D3"/>
    <w:rsid w:val="008603DF"/>
    <w:rsid w:val="00860AD0"/>
    <w:rsid w:val="00860F41"/>
    <w:rsid w:val="00861C1E"/>
    <w:rsid w:val="00862631"/>
    <w:rsid w:val="008633BC"/>
    <w:rsid w:val="00863C0D"/>
    <w:rsid w:val="00863D1C"/>
    <w:rsid w:val="0086431C"/>
    <w:rsid w:val="0086496B"/>
    <w:rsid w:val="00864DB1"/>
    <w:rsid w:val="00865441"/>
    <w:rsid w:val="00865483"/>
    <w:rsid w:val="00865537"/>
    <w:rsid w:val="0086553C"/>
    <w:rsid w:val="008655E3"/>
    <w:rsid w:val="0086578E"/>
    <w:rsid w:val="00865B74"/>
    <w:rsid w:val="00865E80"/>
    <w:rsid w:val="00865EBD"/>
    <w:rsid w:val="00866500"/>
    <w:rsid w:val="008669E2"/>
    <w:rsid w:val="00866D7B"/>
    <w:rsid w:val="00866ECF"/>
    <w:rsid w:val="008677C5"/>
    <w:rsid w:val="0086782F"/>
    <w:rsid w:val="00867CCD"/>
    <w:rsid w:val="00867E64"/>
    <w:rsid w:val="00870586"/>
    <w:rsid w:val="00870FC0"/>
    <w:rsid w:val="008714C4"/>
    <w:rsid w:val="008715E7"/>
    <w:rsid w:val="0087169C"/>
    <w:rsid w:val="008716CA"/>
    <w:rsid w:val="00871949"/>
    <w:rsid w:val="00871E17"/>
    <w:rsid w:val="008721A9"/>
    <w:rsid w:val="00872510"/>
    <w:rsid w:val="00872828"/>
    <w:rsid w:val="00872A1F"/>
    <w:rsid w:val="00873357"/>
    <w:rsid w:val="008734B3"/>
    <w:rsid w:val="00873AF9"/>
    <w:rsid w:val="00873C75"/>
    <w:rsid w:val="00873E59"/>
    <w:rsid w:val="0087462D"/>
    <w:rsid w:val="0087487F"/>
    <w:rsid w:val="00874A79"/>
    <w:rsid w:val="00874B6C"/>
    <w:rsid w:val="00874E04"/>
    <w:rsid w:val="00874E20"/>
    <w:rsid w:val="00875070"/>
    <w:rsid w:val="008752BD"/>
    <w:rsid w:val="00875FEC"/>
    <w:rsid w:val="00876516"/>
    <w:rsid w:val="00876B12"/>
    <w:rsid w:val="00877865"/>
    <w:rsid w:val="008779AA"/>
    <w:rsid w:val="00877D0A"/>
    <w:rsid w:val="008801A7"/>
    <w:rsid w:val="008801B1"/>
    <w:rsid w:val="00880BFA"/>
    <w:rsid w:val="0088170C"/>
    <w:rsid w:val="008818E6"/>
    <w:rsid w:val="00881A30"/>
    <w:rsid w:val="00881C60"/>
    <w:rsid w:val="00881D38"/>
    <w:rsid w:val="00881E04"/>
    <w:rsid w:val="008828A3"/>
    <w:rsid w:val="0088508E"/>
    <w:rsid w:val="008854E7"/>
    <w:rsid w:val="00885D34"/>
    <w:rsid w:val="008865EE"/>
    <w:rsid w:val="00886844"/>
    <w:rsid w:val="00886B4A"/>
    <w:rsid w:val="00886CF2"/>
    <w:rsid w:val="00887268"/>
    <w:rsid w:val="008874E2"/>
    <w:rsid w:val="008877BA"/>
    <w:rsid w:val="00887993"/>
    <w:rsid w:val="00890884"/>
    <w:rsid w:val="00891037"/>
    <w:rsid w:val="00891F5B"/>
    <w:rsid w:val="0089275C"/>
    <w:rsid w:val="00892AB8"/>
    <w:rsid w:val="00892B47"/>
    <w:rsid w:val="00892FD0"/>
    <w:rsid w:val="0089330F"/>
    <w:rsid w:val="00893C81"/>
    <w:rsid w:val="008941B4"/>
    <w:rsid w:val="00894354"/>
    <w:rsid w:val="00894805"/>
    <w:rsid w:val="00894EE6"/>
    <w:rsid w:val="008958A3"/>
    <w:rsid w:val="00895B03"/>
    <w:rsid w:val="00895C01"/>
    <w:rsid w:val="0089631A"/>
    <w:rsid w:val="00896C82"/>
    <w:rsid w:val="008979B4"/>
    <w:rsid w:val="00897D44"/>
    <w:rsid w:val="00897E51"/>
    <w:rsid w:val="008A04C0"/>
    <w:rsid w:val="008A0881"/>
    <w:rsid w:val="008A0B94"/>
    <w:rsid w:val="008A14E9"/>
    <w:rsid w:val="008A1AC3"/>
    <w:rsid w:val="008A1DAE"/>
    <w:rsid w:val="008A2337"/>
    <w:rsid w:val="008A2675"/>
    <w:rsid w:val="008A26DC"/>
    <w:rsid w:val="008A4695"/>
    <w:rsid w:val="008A4B52"/>
    <w:rsid w:val="008A571B"/>
    <w:rsid w:val="008A5A2E"/>
    <w:rsid w:val="008A60DF"/>
    <w:rsid w:val="008A62B1"/>
    <w:rsid w:val="008A64D1"/>
    <w:rsid w:val="008A6A19"/>
    <w:rsid w:val="008A6F21"/>
    <w:rsid w:val="008A722F"/>
    <w:rsid w:val="008A727D"/>
    <w:rsid w:val="008A7685"/>
    <w:rsid w:val="008A76A1"/>
    <w:rsid w:val="008A7DEA"/>
    <w:rsid w:val="008B00FF"/>
    <w:rsid w:val="008B05BC"/>
    <w:rsid w:val="008B0956"/>
    <w:rsid w:val="008B0C26"/>
    <w:rsid w:val="008B167C"/>
    <w:rsid w:val="008B1F36"/>
    <w:rsid w:val="008B2066"/>
    <w:rsid w:val="008B259F"/>
    <w:rsid w:val="008B2A8C"/>
    <w:rsid w:val="008B2D1F"/>
    <w:rsid w:val="008B379D"/>
    <w:rsid w:val="008B37CD"/>
    <w:rsid w:val="008B3B95"/>
    <w:rsid w:val="008B3E5C"/>
    <w:rsid w:val="008B4ABD"/>
    <w:rsid w:val="008B4EFB"/>
    <w:rsid w:val="008B5418"/>
    <w:rsid w:val="008B54EA"/>
    <w:rsid w:val="008B57A2"/>
    <w:rsid w:val="008B5AF8"/>
    <w:rsid w:val="008B5E17"/>
    <w:rsid w:val="008B5E35"/>
    <w:rsid w:val="008B6E1E"/>
    <w:rsid w:val="008B6E9A"/>
    <w:rsid w:val="008B72FB"/>
    <w:rsid w:val="008B7776"/>
    <w:rsid w:val="008C01F3"/>
    <w:rsid w:val="008C058B"/>
    <w:rsid w:val="008C070B"/>
    <w:rsid w:val="008C0793"/>
    <w:rsid w:val="008C0AE5"/>
    <w:rsid w:val="008C0F21"/>
    <w:rsid w:val="008C1054"/>
    <w:rsid w:val="008C15AD"/>
    <w:rsid w:val="008C1BCB"/>
    <w:rsid w:val="008C1CC4"/>
    <w:rsid w:val="008C1E92"/>
    <w:rsid w:val="008C1FDA"/>
    <w:rsid w:val="008C256B"/>
    <w:rsid w:val="008C2AA7"/>
    <w:rsid w:val="008C2F3D"/>
    <w:rsid w:val="008C305E"/>
    <w:rsid w:val="008C31A9"/>
    <w:rsid w:val="008C3438"/>
    <w:rsid w:val="008C3827"/>
    <w:rsid w:val="008C394A"/>
    <w:rsid w:val="008C3AB2"/>
    <w:rsid w:val="008C3AFE"/>
    <w:rsid w:val="008C3D2E"/>
    <w:rsid w:val="008C4101"/>
    <w:rsid w:val="008C45B9"/>
    <w:rsid w:val="008C46E5"/>
    <w:rsid w:val="008C5BF4"/>
    <w:rsid w:val="008C5F41"/>
    <w:rsid w:val="008C75D7"/>
    <w:rsid w:val="008D0580"/>
    <w:rsid w:val="008D0CB0"/>
    <w:rsid w:val="008D0D41"/>
    <w:rsid w:val="008D11E0"/>
    <w:rsid w:val="008D121D"/>
    <w:rsid w:val="008D1AFD"/>
    <w:rsid w:val="008D1BAD"/>
    <w:rsid w:val="008D1EA7"/>
    <w:rsid w:val="008D2CCE"/>
    <w:rsid w:val="008D2E86"/>
    <w:rsid w:val="008D378B"/>
    <w:rsid w:val="008D3AC6"/>
    <w:rsid w:val="008D4449"/>
    <w:rsid w:val="008D4801"/>
    <w:rsid w:val="008D4A78"/>
    <w:rsid w:val="008D4D0C"/>
    <w:rsid w:val="008D5138"/>
    <w:rsid w:val="008D5322"/>
    <w:rsid w:val="008D5889"/>
    <w:rsid w:val="008D5D42"/>
    <w:rsid w:val="008D633A"/>
    <w:rsid w:val="008D656C"/>
    <w:rsid w:val="008D6DA7"/>
    <w:rsid w:val="008D6EC6"/>
    <w:rsid w:val="008D703A"/>
    <w:rsid w:val="008D75E4"/>
    <w:rsid w:val="008D7651"/>
    <w:rsid w:val="008D7A6B"/>
    <w:rsid w:val="008D7D08"/>
    <w:rsid w:val="008D7D48"/>
    <w:rsid w:val="008E03CB"/>
    <w:rsid w:val="008E09AC"/>
    <w:rsid w:val="008E09C5"/>
    <w:rsid w:val="008E0A5D"/>
    <w:rsid w:val="008E1B09"/>
    <w:rsid w:val="008E1EDA"/>
    <w:rsid w:val="008E200B"/>
    <w:rsid w:val="008E206C"/>
    <w:rsid w:val="008E2155"/>
    <w:rsid w:val="008E218B"/>
    <w:rsid w:val="008E23A0"/>
    <w:rsid w:val="008E246D"/>
    <w:rsid w:val="008E2A09"/>
    <w:rsid w:val="008E2A7C"/>
    <w:rsid w:val="008E2EC2"/>
    <w:rsid w:val="008E313F"/>
    <w:rsid w:val="008E32F2"/>
    <w:rsid w:val="008E34C5"/>
    <w:rsid w:val="008E389F"/>
    <w:rsid w:val="008E4002"/>
    <w:rsid w:val="008E4043"/>
    <w:rsid w:val="008E4177"/>
    <w:rsid w:val="008E42EC"/>
    <w:rsid w:val="008E45C8"/>
    <w:rsid w:val="008E4CF3"/>
    <w:rsid w:val="008E4D22"/>
    <w:rsid w:val="008E4F3E"/>
    <w:rsid w:val="008E6152"/>
    <w:rsid w:val="008E6567"/>
    <w:rsid w:val="008E65A3"/>
    <w:rsid w:val="008E6DA6"/>
    <w:rsid w:val="008E6DB6"/>
    <w:rsid w:val="008E7281"/>
    <w:rsid w:val="008E72AD"/>
    <w:rsid w:val="008E72D3"/>
    <w:rsid w:val="008E7359"/>
    <w:rsid w:val="008E77F5"/>
    <w:rsid w:val="008E7891"/>
    <w:rsid w:val="008F08C8"/>
    <w:rsid w:val="008F13C4"/>
    <w:rsid w:val="008F1AD1"/>
    <w:rsid w:val="008F1EF4"/>
    <w:rsid w:val="008F1F1D"/>
    <w:rsid w:val="008F1F65"/>
    <w:rsid w:val="008F1FDE"/>
    <w:rsid w:val="008F2306"/>
    <w:rsid w:val="008F252C"/>
    <w:rsid w:val="008F2EFB"/>
    <w:rsid w:val="008F39CF"/>
    <w:rsid w:val="008F4158"/>
    <w:rsid w:val="008F4376"/>
    <w:rsid w:val="008F4938"/>
    <w:rsid w:val="008F50AC"/>
    <w:rsid w:val="008F57CA"/>
    <w:rsid w:val="008F5EA7"/>
    <w:rsid w:val="008F6031"/>
    <w:rsid w:val="008F65ED"/>
    <w:rsid w:val="008F6C2C"/>
    <w:rsid w:val="008F7028"/>
    <w:rsid w:val="008F79C9"/>
    <w:rsid w:val="008F7A19"/>
    <w:rsid w:val="008F7B46"/>
    <w:rsid w:val="008F7D11"/>
    <w:rsid w:val="008F7D79"/>
    <w:rsid w:val="009000B1"/>
    <w:rsid w:val="00901650"/>
    <w:rsid w:val="0090183F"/>
    <w:rsid w:val="00901FFD"/>
    <w:rsid w:val="009023F8"/>
    <w:rsid w:val="009025BB"/>
    <w:rsid w:val="00902710"/>
    <w:rsid w:val="00902B51"/>
    <w:rsid w:val="00902F16"/>
    <w:rsid w:val="00903345"/>
    <w:rsid w:val="00903661"/>
    <w:rsid w:val="00903886"/>
    <w:rsid w:val="009039FC"/>
    <w:rsid w:val="00903BD8"/>
    <w:rsid w:val="00904055"/>
    <w:rsid w:val="00905654"/>
    <w:rsid w:val="00905B03"/>
    <w:rsid w:val="00905BF0"/>
    <w:rsid w:val="00905D33"/>
    <w:rsid w:val="00905EBB"/>
    <w:rsid w:val="0090685C"/>
    <w:rsid w:val="009072FD"/>
    <w:rsid w:val="00907302"/>
    <w:rsid w:val="0090732E"/>
    <w:rsid w:val="009075D7"/>
    <w:rsid w:val="00907A20"/>
    <w:rsid w:val="00907F6F"/>
    <w:rsid w:val="0091041E"/>
    <w:rsid w:val="009113F2"/>
    <w:rsid w:val="009122BC"/>
    <w:rsid w:val="00912319"/>
    <w:rsid w:val="00912903"/>
    <w:rsid w:val="00912947"/>
    <w:rsid w:val="00912A7B"/>
    <w:rsid w:val="00913046"/>
    <w:rsid w:val="00913328"/>
    <w:rsid w:val="00913B43"/>
    <w:rsid w:val="00913B64"/>
    <w:rsid w:val="00914D41"/>
    <w:rsid w:val="00914D9F"/>
    <w:rsid w:val="00914EBB"/>
    <w:rsid w:val="009152EC"/>
    <w:rsid w:val="00915314"/>
    <w:rsid w:val="00915538"/>
    <w:rsid w:val="009159C6"/>
    <w:rsid w:val="009165EF"/>
    <w:rsid w:val="009168F1"/>
    <w:rsid w:val="0092002C"/>
    <w:rsid w:val="00920B6C"/>
    <w:rsid w:val="00920D92"/>
    <w:rsid w:val="00920F91"/>
    <w:rsid w:val="0092102A"/>
    <w:rsid w:val="009213C9"/>
    <w:rsid w:val="009219D4"/>
    <w:rsid w:val="009225E4"/>
    <w:rsid w:val="00922609"/>
    <w:rsid w:val="00922670"/>
    <w:rsid w:val="00922BD9"/>
    <w:rsid w:val="00923461"/>
    <w:rsid w:val="009234B0"/>
    <w:rsid w:val="00924061"/>
    <w:rsid w:val="009241BB"/>
    <w:rsid w:val="00924829"/>
    <w:rsid w:val="00925590"/>
    <w:rsid w:val="00926504"/>
    <w:rsid w:val="00926E14"/>
    <w:rsid w:val="009277DC"/>
    <w:rsid w:val="00927983"/>
    <w:rsid w:val="00927D47"/>
    <w:rsid w:val="009310B1"/>
    <w:rsid w:val="0093158C"/>
    <w:rsid w:val="00931804"/>
    <w:rsid w:val="009319DD"/>
    <w:rsid w:val="00931A64"/>
    <w:rsid w:val="009326E3"/>
    <w:rsid w:val="00932984"/>
    <w:rsid w:val="00933D8E"/>
    <w:rsid w:val="009342FB"/>
    <w:rsid w:val="009344E1"/>
    <w:rsid w:val="00934941"/>
    <w:rsid w:val="00934F7E"/>
    <w:rsid w:val="00935A0B"/>
    <w:rsid w:val="00935A5A"/>
    <w:rsid w:val="00935B2F"/>
    <w:rsid w:val="0093736D"/>
    <w:rsid w:val="00937BF9"/>
    <w:rsid w:val="00937D08"/>
    <w:rsid w:val="009400AB"/>
    <w:rsid w:val="00940566"/>
    <w:rsid w:val="00940691"/>
    <w:rsid w:val="00940960"/>
    <w:rsid w:val="00940FFE"/>
    <w:rsid w:val="00941520"/>
    <w:rsid w:val="00941750"/>
    <w:rsid w:val="00941E81"/>
    <w:rsid w:val="00942015"/>
    <w:rsid w:val="00942471"/>
    <w:rsid w:val="00942E12"/>
    <w:rsid w:val="00942E64"/>
    <w:rsid w:val="00943099"/>
    <w:rsid w:val="00943771"/>
    <w:rsid w:val="00944222"/>
    <w:rsid w:val="009444A7"/>
    <w:rsid w:val="009447FD"/>
    <w:rsid w:val="00944CE0"/>
    <w:rsid w:val="00944D3F"/>
    <w:rsid w:val="00946362"/>
    <w:rsid w:val="0094798F"/>
    <w:rsid w:val="00947AEC"/>
    <w:rsid w:val="00947CD5"/>
    <w:rsid w:val="00950093"/>
    <w:rsid w:val="009502F3"/>
    <w:rsid w:val="009504B4"/>
    <w:rsid w:val="00950638"/>
    <w:rsid w:val="009509A4"/>
    <w:rsid w:val="00950A44"/>
    <w:rsid w:val="00950AE7"/>
    <w:rsid w:val="00950B7B"/>
    <w:rsid w:val="00950C9E"/>
    <w:rsid w:val="0095182F"/>
    <w:rsid w:val="00951CE8"/>
    <w:rsid w:val="00951E54"/>
    <w:rsid w:val="00951EB0"/>
    <w:rsid w:val="00952464"/>
    <w:rsid w:val="00952514"/>
    <w:rsid w:val="00952E65"/>
    <w:rsid w:val="0095325F"/>
    <w:rsid w:val="00953796"/>
    <w:rsid w:val="00953A8C"/>
    <w:rsid w:val="00953C88"/>
    <w:rsid w:val="00954AEF"/>
    <w:rsid w:val="00955208"/>
    <w:rsid w:val="00955285"/>
    <w:rsid w:val="00955663"/>
    <w:rsid w:val="00955E28"/>
    <w:rsid w:val="00955FD9"/>
    <w:rsid w:val="00956261"/>
    <w:rsid w:val="009567FD"/>
    <w:rsid w:val="0095696C"/>
    <w:rsid w:val="00956BFF"/>
    <w:rsid w:val="00956F5C"/>
    <w:rsid w:val="00960C1F"/>
    <w:rsid w:val="00960E8C"/>
    <w:rsid w:val="0096166F"/>
    <w:rsid w:val="00961784"/>
    <w:rsid w:val="00961D70"/>
    <w:rsid w:val="00961DFD"/>
    <w:rsid w:val="009623BE"/>
    <w:rsid w:val="00962B1D"/>
    <w:rsid w:val="0096361E"/>
    <w:rsid w:val="0096366E"/>
    <w:rsid w:val="00964265"/>
    <w:rsid w:val="009643A1"/>
    <w:rsid w:val="009644AA"/>
    <w:rsid w:val="00964C65"/>
    <w:rsid w:val="00965332"/>
    <w:rsid w:val="0096600C"/>
    <w:rsid w:val="00966B16"/>
    <w:rsid w:val="00967398"/>
    <w:rsid w:val="00970051"/>
    <w:rsid w:val="00970419"/>
    <w:rsid w:val="00970547"/>
    <w:rsid w:val="0097127F"/>
    <w:rsid w:val="00971E96"/>
    <w:rsid w:val="00971F99"/>
    <w:rsid w:val="00972210"/>
    <w:rsid w:val="00972435"/>
    <w:rsid w:val="00972867"/>
    <w:rsid w:val="00972B9C"/>
    <w:rsid w:val="009730FF"/>
    <w:rsid w:val="00973328"/>
    <w:rsid w:val="009738F0"/>
    <w:rsid w:val="00973F5A"/>
    <w:rsid w:val="00974823"/>
    <w:rsid w:val="00974E9C"/>
    <w:rsid w:val="0097536B"/>
    <w:rsid w:val="00975630"/>
    <w:rsid w:val="009756AF"/>
    <w:rsid w:val="0097603A"/>
    <w:rsid w:val="00976270"/>
    <w:rsid w:val="00976373"/>
    <w:rsid w:val="00976C01"/>
    <w:rsid w:val="00976F30"/>
    <w:rsid w:val="0097705A"/>
    <w:rsid w:val="009775AF"/>
    <w:rsid w:val="00980AE1"/>
    <w:rsid w:val="009810D4"/>
    <w:rsid w:val="0098194D"/>
    <w:rsid w:val="00981995"/>
    <w:rsid w:val="00981B66"/>
    <w:rsid w:val="009824C7"/>
    <w:rsid w:val="0098269F"/>
    <w:rsid w:val="009831F5"/>
    <w:rsid w:val="0098336B"/>
    <w:rsid w:val="009837F9"/>
    <w:rsid w:val="009838CC"/>
    <w:rsid w:val="00983F1D"/>
    <w:rsid w:val="00984129"/>
    <w:rsid w:val="00984A44"/>
    <w:rsid w:val="00984E1D"/>
    <w:rsid w:val="00985227"/>
    <w:rsid w:val="00985A01"/>
    <w:rsid w:val="009861FE"/>
    <w:rsid w:val="009862C2"/>
    <w:rsid w:val="009864E2"/>
    <w:rsid w:val="009874A8"/>
    <w:rsid w:val="00987530"/>
    <w:rsid w:val="00987769"/>
    <w:rsid w:val="00987AB4"/>
    <w:rsid w:val="00987B2F"/>
    <w:rsid w:val="00987FFB"/>
    <w:rsid w:val="00990827"/>
    <w:rsid w:val="00990C72"/>
    <w:rsid w:val="0099156B"/>
    <w:rsid w:val="009917E3"/>
    <w:rsid w:val="00991BF2"/>
    <w:rsid w:val="00992229"/>
    <w:rsid w:val="00992944"/>
    <w:rsid w:val="0099343A"/>
    <w:rsid w:val="00993902"/>
    <w:rsid w:val="009940F9"/>
    <w:rsid w:val="009943E4"/>
    <w:rsid w:val="009945DE"/>
    <w:rsid w:val="00994B81"/>
    <w:rsid w:val="00995286"/>
    <w:rsid w:val="00995685"/>
    <w:rsid w:val="009958B3"/>
    <w:rsid w:val="00995985"/>
    <w:rsid w:val="00995D6A"/>
    <w:rsid w:val="00995DC5"/>
    <w:rsid w:val="00995FC7"/>
    <w:rsid w:val="00996692"/>
    <w:rsid w:val="00996DF0"/>
    <w:rsid w:val="00996F61"/>
    <w:rsid w:val="00997155"/>
    <w:rsid w:val="0099794B"/>
    <w:rsid w:val="00997981"/>
    <w:rsid w:val="00997B07"/>
    <w:rsid w:val="00997D4E"/>
    <w:rsid w:val="009A0212"/>
    <w:rsid w:val="009A08B1"/>
    <w:rsid w:val="009A1CE0"/>
    <w:rsid w:val="009A1DD2"/>
    <w:rsid w:val="009A1F45"/>
    <w:rsid w:val="009A25D9"/>
    <w:rsid w:val="009A28B4"/>
    <w:rsid w:val="009A2E5F"/>
    <w:rsid w:val="009A3DA2"/>
    <w:rsid w:val="009A5013"/>
    <w:rsid w:val="009A51C4"/>
    <w:rsid w:val="009A5B59"/>
    <w:rsid w:val="009A6199"/>
    <w:rsid w:val="009A6392"/>
    <w:rsid w:val="009A6772"/>
    <w:rsid w:val="009A7361"/>
    <w:rsid w:val="009A76E8"/>
    <w:rsid w:val="009A79F9"/>
    <w:rsid w:val="009A7CD1"/>
    <w:rsid w:val="009B03EB"/>
    <w:rsid w:val="009B0B06"/>
    <w:rsid w:val="009B2247"/>
    <w:rsid w:val="009B297D"/>
    <w:rsid w:val="009B2C78"/>
    <w:rsid w:val="009B2D1A"/>
    <w:rsid w:val="009B3293"/>
    <w:rsid w:val="009B3585"/>
    <w:rsid w:val="009B3893"/>
    <w:rsid w:val="009B413C"/>
    <w:rsid w:val="009B4371"/>
    <w:rsid w:val="009B4C4E"/>
    <w:rsid w:val="009B56A9"/>
    <w:rsid w:val="009B59E9"/>
    <w:rsid w:val="009B5A8E"/>
    <w:rsid w:val="009B5B73"/>
    <w:rsid w:val="009B62A0"/>
    <w:rsid w:val="009B668A"/>
    <w:rsid w:val="009B6FDA"/>
    <w:rsid w:val="009B72A5"/>
    <w:rsid w:val="009C03F5"/>
    <w:rsid w:val="009C0AA4"/>
    <w:rsid w:val="009C0CF5"/>
    <w:rsid w:val="009C13D9"/>
    <w:rsid w:val="009C141D"/>
    <w:rsid w:val="009C1823"/>
    <w:rsid w:val="009C18CE"/>
    <w:rsid w:val="009C1ACE"/>
    <w:rsid w:val="009C1AE5"/>
    <w:rsid w:val="009C22A1"/>
    <w:rsid w:val="009C2499"/>
    <w:rsid w:val="009C250A"/>
    <w:rsid w:val="009C29BA"/>
    <w:rsid w:val="009C29CB"/>
    <w:rsid w:val="009C2DB2"/>
    <w:rsid w:val="009C3790"/>
    <w:rsid w:val="009C3808"/>
    <w:rsid w:val="009C3914"/>
    <w:rsid w:val="009C3CDB"/>
    <w:rsid w:val="009C4286"/>
    <w:rsid w:val="009C4422"/>
    <w:rsid w:val="009C4873"/>
    <w:rsid w:val="009C4E32"/>
    <w:rsid w:val="009C53C1"/>
    <w:rsid w:val="009C5A96"/>
    <w:rsid w:val="009C5E1F"/>
    <w:rsid w:val="009C612B"/>
    <w:rsid w:val="009C70D7"/>
    <w:rsid w:val="009C7431"/>
    <w:rsid w:val="009C7CE2"/>
    <w:rsid w:val="009D038B"/>
    <w:rsid w:val="009D0866"/>
    <w:rsid w:val="009D0BB3"/>
    <w:rsid w:val="009D14C8"/>
    <w:rsid w:val="009D1C46"/>
    <w:rsid w:val="009D1E98"/>
    <w:rsid w:val="009D20B2"/>
    <w:rsid w:val="009D21C7"/>
    <w:rsid w:val="009D2288"/>
    <w:rsid w:val="009D2733"/>
    <w:rsid w:val="009D2765"/>
    <w:rsid w:val="009D2B5D"/>
    <w:rsid w:val="009D2BED"/>
    <w:rsid w:val="009D37CC"/>
    <w:rsid w:val="009D38E6"/>
    <w:rsid w:val="009D3F9A"/>
    <w:rsid w:val="009D42AC"/>
    <w:rsid w:val="009D4573"/>
    <w:rsid w:val="009D4F81"/>
    <w:rsid w:val="009D6395"/>
    <w:rsid w:val="009D757D"/>
    <w:rsid w:val="009D7CFA"/>
    <w:rsid w:val="009D7DE8"/>
    <w:rsid w:val="009E0A0A"/>
    <w:rsid w:val="009E0AAD"/>
    <w:rsid w:val="009E102B"/>
    <w:rsid w:val="009E138B"/>
    <w:rsid w:val="009E13AA"/>
    <w:rsid w:val="009E1B10"/>
    <w:rsid w:val="009E23B8"/>
    <w:rsid w:val="009E2663"/>
    <w:rsid w:val="009E3071"/>
    <w:rsid w:val="009E3C1D"/>
    <w:rsid w:val="009E4049"/>
    <w:rsid w:val="009E4119"/>
    <w:rsid w:val="009E43BC"/>
    <w:rsid w:val="009E4412"/>
    <w:rsid w:val="009E4E48"/>
    <w:rsid w:val="009E54B3"/>
    <w:rsid w:val="009E58B4"/>
    <w:rsid w:val="009E592B"/>
    <w:rsid w:val="009E6707"/>
    <w:rsid w:val="009E6D55"/>
    <w:rsid w:val="009E6D84"/>
    <w:rsid w:val="009E6E6B"/>
    <w:rsid w:val="009E7516"/>
    <w:rsid w:val="009F00EE"/>
    <w:rsid w:val="009F0315"/>
    <w:rsid w:val="009F03B3"/>
    <w:rsid w:val="009F0896"/>
    <w:rsid w:val="009F0DD2"/>
    <w:rsid w:val="009F1441"/>
    <w:rsid w:val="009F1CC3"/>
    <w:rsid w:val="009F2097"/>
    <w:rsid w:val="009F215F"/>
    <w:rsid w:val="009F21DD"/>
    <w:rsid w:val="009F23FC"/>
    <w:rsid w:val="009F2AA9"/>
    <w:rsid w:val="009F326A"/>
    <w:rsid w:val="009F3679"/>
    <w:rsid w:val="009F3C48"/>
    <w:rsid w:val="009F3FE1"/>
    <w:rsid w:val="009F4775"/>
    <w:rsid w:val="009F488B"/>
    <w:rsid w:val="009F5DCD"/>
    <w:rsid w:val="009F67CD"/>
    <w:rsid w:val="009F6B87"/>
    <w:rsid w:val="009F6C33"/>
    <w:rsid w:val="009F71B9"/>
    <w:rsid w:val="009F75DB"/>
    <w:rsid w:val="009F78EE"/>
    <w:rsid w:val="009F7D15"/>
    <w:rsid w:val="009F7EFD"/>
    <w:rsid w:val="00A008A2"/>
    <w:rsid w:val="00A00A52"/>
    <w:rsid w:val="00A00BE7"/>
    <w:rsid w:val="00A013A8"/>
    <w:rsid w:val="00A019A7"/>
    <w:rsid w:val="00A01A4F"/>
    <w:rsid w:val="00A01B5C"/>
    <w:rsid w:val="00A01F08"/>
    <w:rsid w:val="00A021FD"/>
    <w:rsid w:val="00A0287B"/>
    <w:rsid w:val="00A02D7A"/>
    <w:rsid w:val="00A03668"/>
    <w:rsid w:val="00A039C6"/>
    <w:rsid w:val="00A041FF"/>
    <w:rsid w:val="00A04348"/>
    <w:rsid w:val="00A04558"/>
    <w:rsid w:val="00A049F6"/>
    <w:rsid w:val="00A04DBE"/>
    <w:rsid w:val="00A05893"/>
    <w:rsid w:val="00A05A35"/>
    <w:rsid w:val="00A05B81"/>
    <w:rsid w:val="00A06517"/>
    <w:rsid w:val="00A06BE9"/>
    <w:rsid w:val="00A0740E"/>
    <w:rsid w:val="00A07749"/>
    <w:rsid w:val="00A1041A"/>
    <w:rsid w:val="00A10C01"/>
    <w:rsid w:val="00A10CCE"/>
    <w:rsid w:val="00A11785"/>
    <w:rsid w:val="00A120DE"/>
    <w:rsid w:val="00A12268"/>
    <w:rsid w:val="00A1337E"/>
    <w:rsid w:val="00A1360C"/>
    <w:rsid w:val="00A13C11"/>
    <w:rsid w:val="00A1538E"/>
    <w:rsid w:val="00A1556F"/>
    <w:rsid w:val="00A15A4C"/>
    <w:rsid w:val="00A15B5A"/>
    <w:rsid w:val="00A16158"/>
    <w:rsid w:val="00A161B3"/>
    <w:rsid w:val="00A161EF"/>
    <w:rsid w:val="00A164EF"/>
    <w:rsid w:val="00A17A63"/>
    <w:rsid w:val="00A17D38"/>
    <w:rsid w:val="00A17DD9"/>
    <w:rsid w:val="00A208F5"/>
    <w:rsid w:val="00A20DF7"/>
    <w:rsid w:val="00A2104B"/>
    <w:rsid w:val="00A212B5"/>
    <w:rsid w:val="00A21F0B"/>
    <w:rsid w:val="00A22115"/>
    <w:rsid w:val="00A22249"/>
    <w:rsid w:val="00A225CE"/>
    <w:rsid w:val="00A22772"/>
    <w:rsid w:val="00A23832"/>
    <w:rsid w:val="00A23841"/>
    <w:rsid w:val="00A24FF4"/>
    <w:rsid w:val="00A25592"/>
    <w:rsid w:val="00A255B5"/>
    <w:rsid w:val="00A25668"/>
    <w:rsid w:val="00A26261"/>
    <w:rsid w:val="00A2628D"/>
    <w:rsid w:val="00A263D4"/>
    <w:rsid w:val="00A26831"/>
    <w:rsid w:val="00A278A1"/>
    <w:rsid w:val="00A27A41"/>
    <w:rsid w:val="00A301E0"/>
    <w:rsid w:val="00A305F2"/>
    <w:rsid w:val="00A308A6"/>
    <w:rsid w:val="00A30A5B"/>
    <w:rsid w:val="00A30E62"/>
    <w:rsid w:val="00A310E6"/>
    <w:rsid w:val="00A3129E"/>
    <w:rsid w:val="00A317A6"/>
    <w:rsid w:val="00A319D6"/>
    <w:rsid w:val="00A31F08"/>
    <w:rsid w:val="00A31FDC"/>
    <w:rsid w:val="00A32007"/>
    <w:rsid w:val="00A3229C"/>
    <w:rsid w:val="00A33443"/>
    <w:rsid w:val="00A3391E"/>
    <w:rsid w:val="00A33A5B"/>
    <w:rsid w:val="00A34DA2"/>
    <w:rsid w:val="00A35049"/>
    <w:rsid w:val="00A35272"/>
    <w:rsid w:val="00A35E87"/>
    <w:rsid w:val="00A35F20"/>
    <w:rsid w:val="00A35F67"/>
    <w:rsid w:val="00A3642F"/>
    <w:rsid w:val="00A3669D"/>
    <w:rsid w:val="00A36874"/>
    <w:rsid w:val="00A37103"/>
    <w:rsid w:val="00A373A4"/>
    <w:rsid w:val="00A379C3"/>
    <w:rsid w:val="00A379D1"/>
    <w:rsid w:val="00A37D1E"/>
    <w:rsid w:val="00A37DE5"/>
    <w:rsid w:val="00A37F09"/>
    <w:rsid w:val="00A40573"/>
    <w:rsid w:val="00A41D90"/>
    <w:rsid w:val="00A42236"/>
    <w:rsid w:val="00A42BE9"/>
    <w:rsid w:val="00A42C68"/>
    <w:rsid w:val="00A42D43"/>
    <w:rsid w:val="00A42F26"/>
    <w:rsid w:val="00A441CC"/>
    <w:rsid w:val="00A442C9"/>
    <w:rsid w:val="00A44D13"/>
    <w:rsid w:val="00A4566A"/>
    <w:rsid w:val="00A46CB8"/>
    <w:rsid w:val="00A47770"/>
    <w:rsid w:val="00A479FA"/>
    <w:rsid w:val="00A50A49"/>
    <w:rsid w:val="00A51223"/>
    <w:rsid w:val="00A5170E"/>
    <w:rsid w:val="00A51718"/>
    <w:rsid w:val="00A5212E"/>
    <w:rsid w:val="00A5217F"/>
    <w:rsid w:val="00A521A6"/>
    <w:rsid w:val="00A5224D"/>
    <w:rsid w:val="00A52339"/>
    <w:rsid w:val="00A52702"/>
    <w:rsid w:val="00A5271E"/>
    <w:rsid w:val="00A52A4F"/>
    <w:rsid w:val="00A52BF6"/>
    <w:rsid w:val="00A52C4F"/>
    <w:rsid w:val="00A52CB0"/>
    <w:rsid w:val="00A5322A"/>
    <w:rsid w:val="00A54C70"/>
    <w:rsid w:val="00A54E6B"/>
    <w:rsid w:val="00A551F5"/>
    <w:rsid w:val="00A555BD"/>
    <w:rsid w:val="00A55A30"/>
    <w:rsid w:val="00A55B57"/>
    <w:rsid w:val="00A55F00"/>
    <w:rsid w:val="00A56156"/>
    <w:rsid w:val="00A56603"/>
    <w:rsid w:val="00A576BD"/>
    <w:rsid w:val="00A57C7B"/>
    <w:rsid w:val="00A57F93"/>
    <w:rsid w:val="00A6056A"/>
    <w:rsid w:val="00A60B9A"/>
    <w:rsid w:val="00A60F3A"/>
    <w:rsid w:val="00A610B5"/>
    <w:rsid w:val="00A61C2C"/>
    <w:rsid w:val="00A61D76"/>
    <w:rsid w:val="00A6270D"/>
    <w:rsid w:val="00A62872"/>
    <w:rsid w:val="00A62C37"/>
    <w:rsid w:val="00A63352"/>
    <w:rsid w:val="00A63B73"/>
    <w:rsid w:val="00A64AC7"/>
    <w:rsid w:val="00A64C99"/>
    <w:rsid w:val="00A64E6A"/>
    <w:rsid w:val="00A64FC4"/>
    <w:rsid w:val="00A6518B"/>
    <w:rsid w:val="00A661F6"/>
    <w:rsid w:val="00A6625A"/>
    <w:rsid w:val="00A66982"/>
    <w:rsid w:val="00A66C4A"/>
    <w:rsid w:val="00A670C4"/>
    <w:rsid w:val="00A6765E"/>
    <w:rsid w:val="00A67667"/>
    <w:rsid w:val="00A676CD"/>
    <w:rsid w:val="00A67C67"/>
    <w:rsid w:val="00A67F9A"/>
    <w:rsid w:val="00A67FC7"/>
    <w:rsid w:val="00A67FD1"/>
    <w:rsid w:val="00A707ED"/>
    <w:rsid w:val="00A70C3F"/>
    <w:rsid w:val="00A71293"/>
    <w:rsid w:val="00A714E2"/>
    <w:rsid w:val="00A71F3C"/>
    <w:rsid w:val="00A72074"/>
    <w:rsid w:val="00A72D34"/>
    <w:rsid w:val="00A7302B"/>
    <w:rsid w:val="00A73071"/>
    <w:rsid w:val="00A731F7"/>
    <w:rsid w:val="00A73391"/>
    <w:rsid w:val="00A741B8"/>
    <w:rsid w:val="00A74545"/>
    <w:rsid w:val="00A74587"/>
    <w:rsid w:val="00A74828"/>
    <w:rsid w:val="00A75250"/>
    <w:rsid w:val="00A758B2"/>
    <w:rsid w:val="00A75D4F"/>
    <w:rsid w:val="00A7643E"/>
    <w:rsid w:val="00A77177"/>
    <w:rsid w:val="00A801A7"/>
    <w:rsid w:val="00A8026A"/>
    <w:rsid w:val="00A805E2"/>
    <w:rsid w:val="00A8122B"/>
    <w:rsid w:val="00A824EE"/>
    <w:rsid w:val="00A82581"/>
    <w:rsid w:val="00A8278F"/>
    <w:rsid w:val="00A82D25"/>
    <w:rsid w:val="00A82D8D"/>
    <w:rsid w:val="00A82EC5"/>
    <w:rsid w:val="00A83407"/>
    <w:rsid w:val="00A838A8"/>
    <w:rsid w:val="00A83B5A"/>
    <w:rsid w:val="00A840F7"/>
    <w:rsid w:val="00A8421E"/>
    <w:rsid w:val="00A8473D"/>
    <w:rsid w:val="00A84A65"/>
    <w:rsid w:val="00A85C9E"/>
    <w:rsid w:val="00A85CEF"/>
    <w:rsid w:val="00A85F71"/>
    <w:rsid w:val="00A86543"/>
    <w:rsid w:val="00A86E92"/>
    <w:rsid w:val="00A86EDF"/>
    <w:rsid w:val="00A86F75"/>
    <w:rsid w:val="00A87816"/>
    <w:rsid w:val="00A879E7"/>
    <w:rsid w:val="00A87D22"/>
    <w:rsid w:val="00A91234"/>
    <w:rsid w:val="00A91473"/>
    <w:rsid w:val="00A916C1"/>
    <w:rsid w:val="00A91FD0"/>
    <w:rsid w:val="00A9277E"/>
    <w:rsid w:val="00A92E76"/>
    <w:rsid w:val="00A932D9"/>
    <w:rsid w:val="00A932FB"/>
    <w:rsid w:val="00A9398C"/>
    <w:rsid w:val="00A940B9"/>
    <w:rsid w:val="00A941C5"/>
    <w:rsid w:val="00A9481E"/>
    <w:rsid w:val="00A94C7D"/>
    <w:rsid w:val="00A94FD5"/>
    <w:rsid w:val="00A951B8"/>
    <w:rsid w:val="00A952D5"/>
    <w:rsid w:val="00A96023"/>
    <w:rsid w:val="00A9657B"/>
    <w:rsid w:val="00A96588"/>
    <w:rsid w:val="00A96814"/>
    <w:rsid w:val="00A96886"/>
    <w:rsid w:val="00A96982"/>
    <w:rsid w:val="00A96EA2"/>
    <w:rsid w:val="00A97121"/>
    <w:rsid w:val="00A971D2"/>
    <w:rsid w:val="00A97335"/>
    <w:rsid w:val="00A97478"/>
    <w:rsid w:val="00A97542"/>
    <w:rsid w:val="00A97550"/>
    <w:rsid w:val="00A9757C"/>
    <w:rsid w:val="00A97BB1"/>
    <w:rsid w:val="00A97DDA"/>
    <w:rsid w:val="00AA00B3"/>
    <w:rsid w:val="00AA05E1"/>
    <w:rsid w:val="00AA06F4"/>
    <w:rsid w:val="00AA09A8"/>
    <w:rsid w:val="00AA12DE"/>
    <w:rsid w:val="00AA1543"/>
    <w:rsid w:val="00AA16A7"/>
    <w:rsid w:val="00AA17E9"/>
    <w:rsid w:val="00AA1E28"/>
    <w:rsid w:val="00AA2FAC"/>
    <w:rsid w:val="00AA301B"/>
    <w:rsid w:val="00AA32D8"/>
    <w:rsid w:val="00AA34C3"/>
    <w:rsid w:val="00AA3855"/>
    <w:rsid w:val="00AA3898"/>
    <w:rsid w:val="00AA3B8A"/>
    <w:rsid w:val="00AA3EF2"/>
    <w:rsid w:val="00AA4317"/>
    <w:rsid w:val="00AA46F7"/>
    <w:rsid w:val="00AA477B"/>
    <w:rsid w:val="00AA5424"/>
    <w:rsid w:val="00AA5778"/>
    <w:rsid w:val="00AA5972"/>
    <w:rsid w:val="00AA5B21"/>
    <w:rsid w:val="00AA608A"/>
    <w:rsid w:val="00AA667E"/>
    <w:rsid w:val="00AA669B"/>
    <w:rsid w:val="00AA6802"/>
    <w:rsid w:val="00AA70FC"/>
    <w:rsid w:val="00AA71A4"/>
    <w:rsid w:val="00AA7428"/>
    <w:rsid w:val="00AA755F"/>
    <w:rsid w:val="00AA7887"/>
    <w:rsid w:val="00AB034F"/>
    <w:rsid w:val="00AB0888"/>
    <w:rsid w:val="00AB0D1F"/>
    <w:rsid w:val="00AB1144"/>
    <w:rsid w:val="00AB2212"/>
    <w:rsid w:val="00AB2326"/>
    <w:rsid w:val="00AB2452"/>
    <w:rsid w:val="00AB2DAE"/>
    <w:rsid w:val="00AB3599"/>
    <w:rsid w:val="00AB3B0F"/>
    <w:rsid w:val="00AB3E57"/>
    <w:rsid w:val="00AB4431"/>
    <w:rsid w:val="00AB4992"/>
    <w:rsid w:val="00AB49BF"/>
    <w:rsid w:val="00AB4E6E"/>
    <w:rsid w:val="00AB51A0"/>
    <w:rsid w:val="00AB53DD"/>
    <w:rsid w:val="00AB59E8"/>
    <w:rsid w:val="00AB5CB1"/>
    <w:rsid w:val="00AB6E55"/>
    <w:rsid w:val="00AB6EF7"/>
    <w:rsid w:val="00AB725B"/>
    <w:rsid w:val="00AB7AC4"/>
    <w:rsid w:val="00AB7AC5"/>
    <w:rsid w:val="00AB7C7E"/>
    <w:rsid w:val="00AC05BD"/>
    <w:rsid w:val="00AC0B4F"/>
    <w:rsid w:val="00AC1176"/>
    <w:rsid w:val="00AC1411"/>
    <w:rsid w:val="00AC15CD"/>
    <w:rsid w:val="00AC1629"/>
    <w:rsid w:val="00AC2404"/>
    <w:rsid w:val="00AC2508"/>
    <w:rsid w:val="00AC3258"/>
    <w:rsid w:val="00AC3B34"/>
    <w:rsid w:val="00AC3C3D"/>
    <w:rsid w:val="00AC46C4"/>
    <w:rsid w:val="00AC4CB9"/>
    <w:rsid w:val="00AC7B8E"/>
    <w:rsid w:val="00AD08FD"/>
    <w:rsid w:val="00AD0AD5"/>
    <w:rsid w:val="00AD0B53"/>
    <w:rsid w:val="00AD0E6B"/>
    <w:rsid w:val="00AD1FE2"/>
    <w:rsid w:val="00AD252B"/>
    <w:rsid w:val="00AD2653"/>
    <w:rsid w:val="00AD2748"/>
    <w:rsid w:val="00AD2EA3"/>
    <w:rsid w:val="00AD2F0C"/>
    <w:rsid w:val="00AD37F0"/>
    <w:rsid w:val="00AD3E5C"/>
    <w:rsid w:val="00AD4A71"/>
    <w:rsid w:val="00AD4E4B"/>
    <w:rsid w:val="00AD4F1C"/>
    <w:rsid w:val="00AD5F16"/>
    <w:rsid w:val="00AD620A"/>
    <w:rsid w:val="00AD6D1E"/>
    <w:rsid w:val="00AD7332"/>
    <w:rsid w:val="00AD75C4"/>
    <w:rsid w:val="00AD78BB"/>
    <w:rsid w:val="00AD7A5C"/>
    <w:rsid w:val="00AD7D29"/>
    <w:rsid w:val="00AE0073"/>
    <w:rsid w:val="00AE00E0"/>
    <w:rsid w:val="00AE0220"/>
    <w:rsid w:val="00AE0498"/>
    <w:rsid w:val="00AE0567"/>
    <w:rsid w:val="00AE0D55"/>
    <w:rsid w:val="00AE0F04"/>
    <w:rsid w:val="00AE14F9"/>
    <w:rsid w:val="00AE202A"/>
    <w:rsid w:val="00AE2A7B"/>
    <w:rsid w:val="00AE2C63"/>
    <w:rsid w:val="00AE3D3F"/>
    <w:rsid w:val="00AE3D83"/>
    <w:rsid w:val="00AE40E7"/>
    <w:rsid w:val="00AE4198"/>
    <w:rsid w:val="00AE41E5"/>
    <w:rsid w:val="00AE436F"/>
    <w:rsid w:val="00AE4874"/>
    <w:rsid w:val="00AE4F69"/>
    <w:rsid w:val="00AE56EC"/>
    <w:rsid w:val="00AE5810"/>
    <w:rsid w:val="00AE610D"/>
    <w:rsid w:val="00AE692F"/>
    <w:rsid w:val="00AE6FE2"/>
    <w:rsid w:val="00AE725D"/>
    <w:rsid w:val="00AE7312"/>
    <w:rsid w:val="00AE7942"/>
    <w:rsid w:val="00AE797A"/>
    <w:rsid w:val="00AE7E25"/>
    <w:rsid w:val="00AE7F43"/>
    <w:rsid w:val="00AF01F6"/>
    <w:rsid w:val="00AF08CF"/>
    <w:rsid w:val="00AF09DA"/>
    <w:rsid w:val="00AF0DF1"/>
    <w:rsid w:val="00AF25DD"/>
    <w:rsid w:val="00AF2E32"/>
    <w:rsid w:val="00AF2EA7"/>
    <w:rsid w:val="00AF3582"/>
    <w:rsid w:val="00AF36C5"/>
    <w:rsid w:val="00AF3853"/>
    <w:rsid w:val="00AF3BC5"/>
    <w:rsid w:val="00AF3DAE"/>
    <w:rsid w:val="00AF47B3"/>
    <w:rsid w:val="00AF4A45"/>
    <w:rsid w:val="00AF53AB"/>
    <w:rsid w:val="00AF5756"/>
    <w:rsid w:val="00AF5F7B"/>
    <w:rsid w:val="00AF6B37"/>
    <w:rsid w:val="00AF6E05"/>
    <w:rsid w:val="00AF7325"/>
    <w:rsid w:val="00B00315"/>
    <w:rsid w:val="00B0129A"/>
    <w:rsid w:val="00B01407"/>
    <w:rsid w:val="00B01455"/>
    <w:rsid w:val="00B01AF5"/>
    <w:rsid w:val="00B022C3"/>
    <w:rsid w:val="00B0238C"/>
    <w:rsid w:val="00B0309D"/>
    <w:rsid w:val="00B03278"/>
    <w:rsid w:val="00B034C8"/>
    <w:rsid w:val="00B037D5"/>
    <w:rsid w:val="00B03968"/>
    <w:rsid w:val="00B03B91"/>
    <w:rsid w:val="00B03C22"/>
    <w:rsid w:val="00B03D7C"/>
    <w:rsid w:val="00B03DA4"/>
    <w:rsid w:val="00B03F51"/>
    <w:rsid w:val="00B0407E"/>
    <w:rsid w:val="00B040C4"/>
    <w:rsid w:val="00B044D3"/>
    <w:rsid w:val="00B04B00"/>
    <w:rsid w:val="00B04ECC"/>
    <w:rsid w:val="00B0516C"/>
    <w:rsid w:val="00B0584C"/>
    <w:rsid w:val="00B05C1C"/>
    <w:rsid w:val="00B05D7A"/>
    <w:rsid w:val="00B0612F"/>
    <w:rsid w:val="00B063FB"/>
    <w:rsid w:val="00B06568"/>
    <w:rsid w:val="00B06807"/>
    <w:rsid w:val="00B069BD"/>
    <w:rsid w:val="00B07378"/>
    <w:rsid w:val="00B0766B"/>
    <w:rsid w:val="00B077F4"/>
    <w:rsid w:val="00B10111"/>
    <w:rsid w:val="00B102BA"/>
    <w:rsid w:val="00B1065E"/>
    <w:rsid w:val="00B10D4E"/>
    <w:rsid w:val="00B10DC6"/>
    <w:rsid w:val="00B10EDC"/>
    <w:rsid w:val="00B1135F"/>
    <w:rsid w:val="00B1140D"/>
    <w:rsid w:val="00B12082"/>
    <w:rsid w:val="00B1245D"/>
    <w:rsid w:val="00B12862"/>
    <w:rsid w:val="00B129B8"/>
    <w:rsid w:val="00B1365B"/>
    <w:rsid w:val="00B13A1B"/>
    <w:rsid w:val="00B1550C"/>
    <w:rsid w:val="00B156FE"/>
    <w:rsid w:val="00B15884"/>
    <w:rsid w:val="00B15AEF"/>
    <w:rsid w:val="00B16750"/>
    <w:rsid w:val="00B16D19"/>
    <w:rsid w:val="00B171C8"/>
    <w:rsid w:val="00B1724A"/>
    <w:rsid w:val="00B177FA"/>
    <w:rsid w:val="00B20146"/>
    <w:rsid w:val="00B20536"/>
    <w:rsid w:val="00B20DE1"/>
    <w:rsid w:val="00B20F5D"/>
    <w:rsid w:val="00B21478"/>
    <w:rsid w:val="00B2215E"/>
    <w:rsid w:val="00B22432"/>
    <w:rsid w:val="00B2282F"/>
    <w:rsid w:val="00B22A44"/>
    <w:rsid w:val="00B22A76"/>
    <w:rsid w:val="00B22B54"/>
    <w:rsid w:val="00B22C39"/>
    <w:rsid w:val="00B23189"/>
    <w:rsid w:val="00B235FA"/>
    <w:rsid w:val="00B23846"/>
    <w:rsid w:val="00B23AF2"/>
    <w:rsid w:val="00B23ED4"/>
    <w:rsid w:val="00B246F6"/>
    <w:rsid w:val="00B248E6"/>
    <w:rsid w:val="00B2497A"/>
    <w:rsid w:val="00B24DC0"/>
    <w:rsid w:val="00B2502E"/>
    <w:rsid w:val="00B25867"/>
    <w:rsid w:val="00B2631D"/>
    <w:rsid w:val="00B264A6"/>
    <w:rsid w:val="00B270C5"/>
    <w:rsid w:val="00B27374"/>
    <w:rsid w:val="00B277ED"/>
    <w:rsid w:val="00B27D08"/>
    <w:rsid w:val="00B30587"/>
    <w:rsid w:val="00B3073B"/>
    <w:rsid w:val="00B3091C"/>
    <w:rsid w:val="00B30CA0"/>
    <w:rsid w:val="00B314A2"/>
    <w:rsid w:val="00B319ED"/>
    <w:rsid w:val="00B32640"/>
    <w:rsid w:val="00B3281F"/>
    <w:rsid w:val="00B32A61"/>
    <w:rsid w:val="00B32E36"/>
    <w:rsid w:val="00B33089"/>
    <w:rsid w:val="00B330AA"/>
    <w:rsid w:val="00B333F9"/>
    <w:rsid w:val="00B33F07"/>
    <w:rsid w:val="00B35289"/>
    <w:rsid w:val="00B35454"/>
    <w:rsid w:val="00B356FC"/>
    <w:rsid w:val="00B36E4B"/>
    <w:rsid w:val="00B36E7C"/>
    <w:rsid w:val="00B3778F"/>
    <w:rsid w:val="00B37B32"/>
    <w:rsid w:val="00B40400"/>
    <w:rsid w:val="00B405BB"/>
    <w:rsid w:val="00B405DA"/>
    <w:rsid w:val="00B40865"/>
    <w:rsid w:val="00B40941"/>
    <w:rsid w:val="00B416B6"/>
    <w:rsid w:val="00B416C0"/>
    <w:rsid w:val="00B41F1C"/>
    <w:rsid w:val="00B41F54"/>
    <w:rsid w:val="00B42AB3"/>
    <w:rsid w:val="00B43693"/>
    <w:rsid w:val="00B437BB"/>
    <w:rsid w:val="00B43BA6"/>
    <w:rsid w:val="00B43BEE"/>
    <w:rsid w:val="00B43D3F"/>
    <w:rsid w:val="00B4408B"/>
    <w:rsid w:val="00B441AF"/>
    <w:rsid w:val="00B44466"/>
    <w:rsid w:val="00B4476F"/>
    <w:rsid w:val="00B44B78"/>
    <w:rsid w:val="00B44D38"/>
    <w:rsid w:val="00B44F20"/>
    <w:rsid w:val="00B450AF"/>
    <w:rsid w:val="00B45288"/>
    <w:rsid w:val="00B45765"/>
    <w:rsid w:val="00B45C69"/>
    <w:rsid w:val="00B45D35"/>
    <w:rsid w:val="00B4742F"/>
    <w:rsid w:val="00B474D5"/>
    <w:rsid w:val="00B47DFA"/>
    <w:rsid w:val="00B47DFB"/>
    <w:rsid w:val="00B501FE"/>
    <w:rsid w:val="00B507BE"/>
    <w:rsid w:val="00B50EA7"/>
    <w:rsid w:val="00B50F35"/>
    <w:rsid w:val="00B512C8"/>
    <w:rsid w:val="00B51509"/>
    <w:rsid w:val="00B522B1"/>
    <w:rsid w:val="00B52CC8"/>
    <w:rsid w:val="00B52D3A"/>
    <w:rsid w:val="00B53A58"/>
    <w:rsid w:val="00B53CAC"/>
    <w:rsid w:val="00B5402C"/>
    <w:rsid w:val="00B54091"/>
    <w:rsid w:val="00B542F9"/>
    <w:rsid w:val="00B54A77"/>
    <w:rsid w:val="00B55000"/>
    <w:rsid w:val="00B551A1"/>
    <w:rsid w:val="00B55B6C"/>
    <w:rsid w:val="00B55CB9"/>
    <w:rsid w:val="00B55D0D"/>
    <w:rsid w:val="00B560B8"/>
    <w:rsid w:val="00B56597"/>
    <w:rsid w:val="00B566F8"/>
    <w:rsid w:val="00B5670A"/>
    <w:rsid w:val="00B56A24"/>
    <w:rsid w:val="00B57518"/>
    <w:rsid w:val="00B57663"/>
    <w:rsid w:val="00B578B0"/>
    <w:rsid w:val="00B60576"/>
    <w:rsid w:val="00B609A4"/>
    <w:rsid w:val="00B60E4B"/>
    <w:rsid w:val="00B614ED"/>
    <w:rsid w:val="00B61A1C"/>
    <w:rsid w:val="00B61BDD"/>
    <w:rsid w:val="00B6205D"/>
    <w:rsid w:val="00B620C7"/>
    <w:rsid w:val="00B62231"/>
    <w:rsid w:val="00B62E86"/>
    <w:rsid w:val="00B638DE"/>
    <w:rsid w:val="00B639BC"/>
    <w:rsid w:val="00B643A1"/>
    <w:rsid w:val="00B64404"/>
    <w:rsid w:val="00B64412"/>
    <w:rsid w:val="00B64C77"/>
    <w:rsid w:val="00B651C1"/>
    <w:rsid w:val="00B6525C"/>
    <w:rsid w:val="00B65463"/>
    <w:rsid w:val="00B65BAC"/>
    <w:rsid w:val="00B65EDF"/>
    <w:rsid w:val="00B660BF"/>
    <w:rsid w:val="00B6721B"/>
    <w:rsid w:val="00B672ED"/>
    <w:rsid w:val="00B67449"/>
    <w:rsid w:val="00B67CF4"/>
    <w:rsid w:val="00B67F1A"/>
    <w:rsid w:val="00B67F37"/>
    <w:rsid w:val="00B7020E"/>
    <w:rsid w:val="00B709EA"/>
    <w:rsid w:val="00B70A78"/>
    <w:rsid w:val="00B70DD6"/>
    <w:rsid w:val="00B71450"/>
    <w:rsid w:val="00B71CC3"/>
    <w:rsid w:val="00B7234F"/>
    <w:rsid w:val="00B7267B"/>
    <w:rsid w:val="00B72B46"/>
    <w:rsid w:val="00B72D4E"/>
    <w:rsid w:val="00B73674"/>
    <w:rsid w:val="00B73B37"/>
    <w:rsid w:val="00B73DD9"/>
    <w:rsid w:val="00B73FE9"/>
    <w:rsid w:val="00B748F0"/>
    <w:rsid w:val="00B759AA"/>
    <w:rsid w:val="00B75C04"/>
    <w:rsid w:val="00B765C3"/>
    <w:rsid w:val="00B766DC"/>
    <w:rsid w:val="00B76C4D"/>
    <w:rsid w:val="00B76DE9"/>
    <w:rsid w:val="00B77086"/>
    <w:rsid w:val="00B771F8"/>
    <w:rsid w:val="00B77B21"/>
    <w:rsid w:val="00B77DD1"/>
    <w:rsid w:val="00B77E1F"/>
    <w:rsid w:val="00B77EE8"/>
    <w:rsid w:val="00B80170"/>
    <w:rsid w:val="00B80767"/>
    <w:rsid w:val="00B80782"/>
    <w:rsid w:val="00B808A6"/>
    <w:rsid w:val="00B80AFF"/>
    <w:rsid w:val="00B8150C"/>
    <w:rsid w:val="00B81716"/>
    <w:rsid w:val="00B818C0"/>
    <w:rsid w:val="00B81DEB"/>
    <w:rsid w:val="00B81FC7"/>
    <w:rsid w:val="00B8202D"/>
    <w:rsid w:val="00B82602"/>
    <w:rsid w:val="00B82EE9"/>
    <w:rsid w:val="00B82F5D"/>
    <w:rsid w:val="00B83061"/>
    <w:rsid w:val="00B83931"/>
    <w:rsid w:val="00B839C7"/>
    <w:rsid w:val="00B83ECC"/>
    <w:rsid w:val="00B83F75"/>
    <w:rsid w:val="00B84417"/>
    <w:rsid w:val="00B848AE"/>
    <w:rsid w:val="00B84F6B"/>
    <w:rsid w:val="00B8579D"/>
    <w:rsid w:val="00B85912"/>
    <w:rsid w:val="00B85F85"/>
    <w:rsid w:val="00B86349"/>
    <w:rsid w:val="00B865C7"/>
    <w:rsid w:val="00B86754"/>
    <w:rsid w:val="00B868FB"/>
    <w:rsid w:val="00B87886"/>
    <w:rsid w:val="00B878D4"/>
    <w:rsid w:val="00B87BA5"/>
    <w:rsid w:val="00B900B6"/>
    <w:rsid w:val="00B901B3"/>
    <w:rsid w:val="00B904B9"/>
    <w:rsid w:val="00B904CE"/>
    <w:rsid w:val="00B9092B"/>
    <w:rsid w:val="00B90EAD"/>
    <w:rsid w:val="00B918C0"/>
    <w:rsid w:val="00B918C9"/>
    <w:rsid w:val="00B91A3B"/>
    <w:rsid w:val="00B92193"/>
    <w:rsid w:val="00B921F1"/>
    <w:rsid w:val="00B9254E"/>
    <w:rsid w:val="00B925DE"/>
    <w:rsid w:val="00B93911"/>
    <w:rsid w:val="00B93AA0"/>
    <w:rsid w:val="00B93B27"/>
    <w:rsid w:val="00B9434E"/>
    <w:rsid w:val="00B94440"/>
    <w:rsid w:val="00B94559"/>
    <w:rsid w:val="00B94993"/>
    <w:rsid w:val="00B94E2E"/>
    <w:rsid w:val="00B9590A"/>
    <w:rsid w:val="00B95F52"/>
    <w:rsid w:val="00B96B8A"/>
    <w:rsid w:val="00B96CA5"/>
    <w:rsid w:val="00B96EB4"/>
    <w:rsid w:val="00B97E1E"/>
    <w:rsid w:val="00B97E64"/>
    <w:rsid w:val="00B97FD8"/>
    <w:rsid w:val="00BA0CA4"/>
    <w:rsid w:val="00BA0E86"/>
    <w:rsid w:val="00BA130C"/>
    <w:rsid w:val="00BA194C"/>
    <w:rsid w:val="00BA2270"/>
    <w:rsid w:val="00BA23CA"/>
    <w:rsid w:val="00BA244B"/>
    <w:rsid w:val="00BA251C"/>
    <w:rsid w:val="00BA3532"/>
    <w:rsid w:val="00BA37C0"/>
    <w:rsid w:val="00BA38B9"/>
    <w:rsid w:val="00BA3BAE"/>
    <w:rsid w:val="00BA4701"/>
    <w:rsid w:val="00BA4DA0"/>
    <w:rsid w:val="00BA4E53"/>
    <w:rsid w:val="00BA5364"/>
    <w:rsid w:val="00BA53B5"/>
    <w:rsid w:val="00BA54F5"/>
    <w:rsid w:val="00BA56FC"/>
    <w:rsid w:val="00BA6A15"/>
    <w:rsid w:val="00BA6CF3"/>
    <w:rsid w:val="00BA75D4"/>
    <w:rsid w:val="00BA76CF"/>
    <w:rsid w:val="00BB03FC"/>
    <w:rsid w:val="00BB0445"/>
    <w:rsid w:val="00BB196F"/>
    <w:rsid w:val="00BB23EF"/>
    <w:rsid w:val="00BB24BB"/>
    <w:rsid w:val="00BB2545"/>
    <w:rsid w:val="00BB2C6A"/>
    <w:rsid w:val="00BB2D3B"/>
    <w:rsid w:val="00BB35F3"/>
    <w:rsid w:val="00BB3935"/>
    <w:rsid w:val="00BB3E4D"/>
    <w:rsid w:val="00BB401E"/>
    <w:rsid w:val="00BB4715"/>
    <w:rsid w:val="00BB4934"/>
    <w:rsid w:val="00BB5A73"/>
    <w:rsid w:val="00BB5AEE"/>
    <w:rsid w:val="00BB5E42"/>
    <w:rsid w:val="00BB5FF6"/>
    <w:rsid w:val="00BB61D2"/>
    <w:rsid w:val="00BB6EAC"/>
    <w:rsid w:val="00BB7550"/>
    <w:rsid w:val="00BB777B"/>
    <w:rsid w:val="00BB78D2"/>
    <w:rsid w:val="00BC04F1"/>
    <w:rsid w:val="00BC06B8"/>
    <w:rsid w:val="00BC07E1"/>
    <w:rsid w:val="00BC092F"/>
    <w:rsid w:val="00BC0A37"/>
    <w:rsid w:val="00BC14D3"/>
    <w:rsid w:val="00BC1B98"/>
    <w:rsid w:val="00BC2328"/>
    <w:rsid w:val="00BC2395"/>
    <w:rsid w:val="00BC2DB6"/>
    <w:rsid w:val="00BC2EE2"/>
    <w:rsid w:val="00BC2FC3"/>
    <w:rsid w:val="00BC35D6"/>
    <w:rsid w:val="00BC3F7D"/>
    <w:rsid w:val="00BC454E"/>
    <w:rsid w:val="00BC4F1A"/>
    <w:rsid w:val="00BC63FD"/>
    <w:rsid w:val="00BC6C05"/>
    <w:rsid w:val="00BC716C"/>
    <w:rsid w:val="00BD0231"/>
    <w:rsid w:val="00BD0912"/>
    <w:rsid w:val="00BD12E1"/>
    <w:rsid w:val="00BD13A0"/>
    <w:rsid w:val="00BD14FF"/>
    <w:rsid w:val="00BD1531"/>
    <w:rsid w:val="00BD1926"/>
    <w:rsid w:val="00BD22C4"/>
    <w:rsid w:val="00BD2407"/>
    <w:rsid w:val="00BD2961"/>
    <w:rsid w:val="00BD2FF5"/>
    <w:rsid w:val="00BD31E0"/>
    <w:rsid w:val="00BD34F3"/>
    <w:rsid w:val="00BD3686"/>
    <w:rsid w:val="00BD3E9E"/>
    <w:rsid w:val="00BD4B84"/>
    <w:rsid w:val="00BD4C1B"/>
    <w:rsid w:val="00BD4E4F"/>
    <w:rsid w:val="00BD4EF1"/>
    <w:rsid w:val="00BD5130"/>
    <w:rsid w:val="00BD517B"/>
    <w:rsid w:val="00BD5D8D"/>
    <w:rsid w:val="00BD660D"/>
    <w:rsid w:val="00BD67E7"/>
    <w:rsid w:val="00BD70FE"/>
    <w:rsid w:val="00BD77D1"/>
    <w:rsid w:val="00BD7B0C"/>
    <w:rsid w:val="00BE051E"/>
    <w:rsid w:val="00BE0593"/>
    <w:rsid w:val="00BE0933"/>
    <w:rsid w:val="00BE0D9A"/>
    <w:rsid w:val="00BE1555"/>
    <w:rsid w:val="00BE195B"/>
    <w:rsid w:val="00BE19C7"/>
    <w:rsid w:val="00BE19F0"/>
    <w:rsid w:val="00BE1D38"/>
    <w:rsid w:val="00BE2682"/>
    <w:rsid w:val="00BE27CB"/>
    <w:rsid w:val="00BE28EF"/>
    <w:rsid w:val="00BE2B80"/>
    <w:rsid w:val="00BE359D"/>
    <w:rsid w:val="00BE3CAD"/>
    <w:rsid w:val="00BE40DF"/>
    <w:rsid w:val="00BE44DF"/>
    <w:rsid w:val="00BE48E7"/>
    <w:rsid w:val="00BE5070"/>
    <w:rsid w:val="00BE513C"/>
    <w:rsid w:val="00BE5328"/>
    <w:rsid w:val="00BE5DF9"/>
    <w:rsid w:val="00BE5E1E"/>
    <w:rsid w:val="00BE6697"/>
    <w:rsid w:val="00BE6ABD"/>
    <w:rsid w:val="00BE6C4D"/>
    <w:rsid w:val="00BE6E55"/>
    <w:rsid w:val="00BE6FA3"/>
    <w:rsid w:val="00BE7049"/>
    <w:rsid w:val="00BE751D"/>
    <w:rsid w:val="00BE7708"/>
    <w:rsid w:val="00BF0822"/>
    <w:rsid w:val="00BF0F9E"/>
    <w:rsid w:val="00BF15BA"/>
    <w:rsid w:val="00BF1CE7"/>
    <w:rsid w:val="00BF227E"/>
    <w:rsid w:val="00BF2DF1"/>
    <w:rsid w:val="00BF3D20"/>
    <w:rsid w:val="00BF40E9"/>
    <w:rsid w:val="00BF42A8"/>
    <w:rsid w:val="00BF4B56"/>
    <w:rsid w:val="00BF4B5E"/>
    <w:rsid w:val="00BF4D3B"/>
    <w:rsid w:val="00BF4F82"/>
    <w:rsid w:val="00BF4FB1"/>
    <w:rsid w:val="00BF5D6E"/>
    <w:rsid w:val="00BF60F7"/>
    <w:rsid w:val="00BF6125"/>
    <w:rsid w:val="00BF646C"/>
    <w:rsid w:val="00BF68E5"/>
    <w:rsid w:val="00BF7413"/>
    <w:rsid w:val="00BF753C"/>
    <w:rsid w:val="00BF75C5"/>
    <w:rsid w:val="00C00118"/>
    <w:rsid w:val="00C00662"/>
    <w:rsid w:val="00C00B8A"/>
    <w:rsid w:val="00C010B5"/>
    <w:rsid w:val="00C011CD"/>
    <w:rsid w:val="00C018B9"/>
    <w:rsid w:val="00C01E15"/>
    <w:rsid w:val="00C02477"/>
    <w:rsid w:val="00C02C6E"/>
    <w:rsid w:val="00C02CEF"/>
    <w:rsid w:val="00C035DB"/>
    <w:rsid w:val="00C036C3"/>
    <w:rsid w:val="00C03D55"/>
    <w:rsid w:val="00C03DE0"/>
    <w:rsid w:val="00C04470"/>
    <w:rsid w:val="00C047CD"/>
    <w:rsid w:val="00C047F0"/>
    <w:rsid w:val="00C04A63"/>
    <w:rsid w:val="00C04B27"/>
    <w:rsid w:val="00C05070"/>
    <w:rsid w:val="00C051AF"/>
    <w:rsid w:val="00C05747"/>
    <w:rsid w:val="00C05F4C"/>
    <w:rsid w:val="00C061F7"/>
    <w:rsid w:val="00C06292"/>
    <w:rsid w:val="00C06642"/>
    <w:rsid w:val="00C06C23"/>
    <w:rsid w:val="00C06F30"/>
    <w:rsid w:val="00C07248"/>
    <w:rsid w:val="00C07277"/>
    <w:rsid w:val="00C07DB4"/>
    <w:rsid w:val="00C100FB"/>
    <w:rsid w:val="00C10773"/>
    <w:rsid w:val="00C10DDB"/>
    <w:rsid w:val="00C10F4E"/>
    <w:rsid w:val="00C1127C"/>
    <w:rsid w:val="00C1202C"/>
    <w:rsid w:val="00C123A6"/>
    <w:rsid w:val="00C1256B"/>
    <w:rsid w:val="00C127BB"/>
    <w:rsid w:val="00C12858"/>
    <w:rsid w:val="00C12BE5"/>
    <w:rsid w:val="00C132AE"/>
    <w:rsid w:val="00C13898"/>
    <w:rsid w:val="00C14580"/>
    <w:rsid w:val="00C14D80"/>
    <w:rsid w:val="00C14DB7"/>
    <w:rsid w:val="00C14F5A"/>
    <w:rsid w:val="00C15920"/>
    <w:rsid w:val="00C15A5E"/>
    <w:rsid w:val="00C15BF0"/>
    <w:rsid w:val="00C15E48"/>
    <w:rsid w:val="00C16A00"/>
    <w:rsid w:val="00C17605"/>
    <w:rsid w:val="00C2015F"/>
    <w:rsid w:val="00C204FF"/>
    <w:rsid w:val="00C20797"/>
    <w:rsid w:val="00C20B4B"/>
    <w:rsid w:val="00C21760"/>
    <w:rsid w:val="00C217D4"/>
    <w:rsid w:val="00C2225D"/>
    <w:rsid w:val="00C22C85"/>
    <w:rsid w:val="00C236D0"/>
    <w:rsid w:val="00C238D3"/>
    <w:rsid w:val="00C239CD"/>
    <w:rsid w:val="00C24B98"/>
    <w:rsid w:val="00C24C12"/>
    <w:rsid w:val="00C24DB5"/>
    <w:rsid w:val="00C24E11"/>
    <w:rsid w:val="00C256E8"/>
    <w:rsid w:val="00C25A03"/>
    <w:rsid w:val="00C25E01"/>
    <w:rsid w:val="00C26335"/>
    <w:rsid w:val="00C2684A"/>
    <w:rsid w:val="00C27012"/>
    <w:rsid w:val="00C27782"/>
    <w:rsid w:val="00C277B5"/>
    <w:rsid w:val="00C27833"/>
    <w:rsid w:val="00C30319"/>
    <w:rsid w:val="00C30B2B"/>
    <w:rsid w:val="00C32775"/>
    <w:rsid w:val="00C33F45"/>
    <w:rsid w:val="00C3442A"/>
    <w:rsid w:val="00C3469D"/>
    <w:rsid w:val="00C3488B"/>
    <w:rsid w:val="00C35B5F"/>
    <w:rsid w:val="00C35B87"/>
    <w:rsid w:val="00C3670E"/>
    <w:rsid w:val="00C36891"/>
    <w:rsid w:val="00C36CC8"/>
    <w:rsid w:val="00C370B3"/>
    <w:rsid w:val="00C37478"/>
    <w:rsid w:val="00C37910"/>
    <w:rsid w:val="00C37CCE"/>
    <w:rsid w:val="00C406AC"/>
    <w:rsid w:val="00C411B8"/>
    <w:rsid w:val="00C41422"/>
    <w:rsid w:val="00C41B08"/>
    <w:rsid w:val="00C41E5C"/>
    <w:rsid w:val="00C41F71"/>
    <w:rsid w:val="00C42697"/>
    <w:rsid w:val="00C42EE7"/>
    <w:rsid w:val="00C43656"/>
    <w:rsid w:val="00C43B27"/>
    <w:rsid w:val="00C43EB4"/>
    <w:rsid w:val="00C4406A"/>
    <w:rsid w:val="00C4431A"/>
    <w:rsid w:val="00C443BA"/>
    <w:rsid w:val="00C44B86"/>
    <w:rsid w:val="00C4700C"/>
    <w:rsid w:val="00C470D5"/>
    <w:rsid w:val="00C471F3"/>
    <w:rsid w:val="00C4739A"/>
    <w:rsid w:val="00C47CD7"/>
    <w:rsid w:val="00C50C0B"/>
    <w:rsid w:val="00C50EA2"/>
    <w:rsid w:val="00C50EB1"/>
    <w:rsid w:val="00C50EEB"/>
    <w:rsid w:val="00C51026"/>
    <w:rsid w:val="00C519D1"/>
    <w:rsid w:val="00C52541"/>
    <w:rsid w:val="00C52855"/>
    <w:rsid w:val="00C52E1B"/>
    <w:rsid w:val="00C53610"/>
    <w:rsid w:val="00C53AE8"/>
    <w:rsid w:val="00C53BBD"/>
    <w:rsid w:val="00C53D61"/>
    <w:rsid w:val="00C54118"/>
    <w:rsid w:val="00C5439D"/>
    <w:rsid w:val="00C55625"/>
    <w:rsid w:val="00C55B98"/>
    <w:rsid w:val="00C5678E"/>
    <w:rsid w:val="00C57513"/>
    <w:rsid w:val="00C577A8"/>
    <w:rsid w:val="00C57E2A"/>
    <w:rsid w:val="00C60333"/>
    <w:rsid w:val="00C60AAB"/>
    <w:rsid w:val="00C60E6E"/>
    <w:rsid w:val="00C6102F"/>
    <w:rsid w:val="00C61386"/>
    <w:rsid w:val="00C61DC1"/>
    <w:rsid w:val="00C624D2"/>
    <w:rsid w:val="00C624F0"/>
    <w:rsid w:val="00C625E6"/>
    <w:rsid w:val="00C62FCF"/>
    <w:rsid w:val="00C63614"/>
    <w:rsid w:val="00C63C2E"/>
    <w:rsid w:val="00C641E4"/>
    <w:rsid w:val="00C64216"/>
    <w:rsid w:val="00C64823"/>
    <w:rsid w:val="00C6485D"/>
    <w:rsid w:val="00C6488E"/>
    <w:rsid w:val="00C6503F"/>
    <w:rsid w:val="00C65891"/>
    <w:rsid w:val="00C662C9"/>
    <w:rsid w:val="00C66302"/>
    <w:rsid w:val="00C66AD3"/>
    <w:rsid w:val="00C67490"/>
    <w:rsid w:val="00C700A0"/>
    <w:rsid w:val="00C703BD"/>
    <w:rsid w:val="00C703FB"/>
    <w:rsid w:val="00C71E21"/>
    <w:rsid w:val="00C71E72"/>
    <w:rsid w:val="00C72167"/>
    <w:rsid w:val="00C721AB"/>
    <w:rsid w:val="00C73001"/>
    <w:rsid w:val="00C7362A"/>
    <w:rsid w:val="00C73C77"/>
    <w:rsid w:val="00C73CB6"/>
    <w:rsid w:val="00C73F93"/>
    <w:rsid w:val="00C73FE0"/>
    <w:rsid w:val="00C74212"/>
    <w:rsid w:val="00C7495E"/>
    <w:rsid w:val="00C749DF"/>
    <w:rsid w:val="00C74FE4"/>
    <w:rsid w:val="00C756DB"/>
    <w:rsid w:val="00C75F32"/>
    <w:rsid w:val="00C767B3"/>
    <w:rsid w:val="00C76919"/>
    <w:rsid w:val="00C76B46"/>
    <w:rsid w:val="00C77004"/>
    <w:rsid w:val="00C772BD"/>
    <w:rsid w:val="00C7756C"/>
    <w:rsid w:val="00C77591"/>
    <w:rsid w:val="00C77A28"/>
    <w:rsid w:val="00C80836"/>
    <w:rsid w:val="00C80B0D"/>
    <w:rsid w:val="00C80D0F"/>
    <w:rsid w:val="00C80DB5"/>
    <w:rsid w:val="00C81ACD"/>
    <w:rsid w:val="00C826EF"/>
    <w:rsid w:val="00C82760"/>
    <w:rsid w:val="00C82B61"/>
    <w:rsid w:val="00C841BE"/>
    <w:rsid w:val="00C8455C"/>
    <w:rsid w:val="00C84E14"/>
    <w:rsid w:val="00C84E47"/>
    <w:rsid w:val="00C8551E"/>
    <w:rsid w:val="00C856E9"/>
    <w:rsid w:val="00C8607C"/>
    <w:rsid w:val="00C8667C"/>
    <w:rsid w:val="00C869E8"/>
    <w:rsid w:val="00C86C54"/>
    <w:rsid w:val="00C86CC5"/>
    <w:rsid w:val="00C8797E"/>
    <w:rsid w:val="00C87ACC"/>
    <w:rsid w:val="00C87B42"/>
    <w:rsid w:val="00C87DE3"/>
    <w:rsid w:val="00C905BD"/>
    <w:rsid w:val="00C90648"/>
    <w:rsid w:val="00C9076F"/>
    <w:rsid w:val="00C9128B"/>
    <w:rsid w:val="00C914F6"/>
    <w:rsid w:val="00C918AC"/>
    <w:rsid w:val="00C91B98"/>
    <w:rsid w:val="00C91C09"/>
    <w:rsid w:val="00C91D95"/>
    <w:rsid w:val="00C91E6F"/>
    <w:rsid w:val="00C91F25"/>
    <w:rsid w:val="00C92516"/>
    <w:rsid w:val="00C92F3C"/>
    <w:rsid w:val="00C931FD"/>
    <w:rsid w:val="00C93253"/>
    <w:rsid w:val="00C93557"/>
    <w:rsid w:val="00C93853"/>
    <w:rsid w:val="00C93C39"/>
    <w:rsid w:val="00C93ED6"/>
    <w:rsid w:val="00C9408A"/>
    <w:rsid w:val="00C94C3A"/>
    <w:rsid w:val="00C94EB0"/>
    <w:rsid w:val="00C95AA6"/>
    <w:rsid w:val="00C95CF3"/>
    <w:rsid w:val="00C95D5E"/>
    <w:rsid w:val="00C965BC"/>
    <w:rsid w:val="00C96D69"/>
    <w:rsid w:val="00C96F9F"/>
    <w:rsid w:val="00C97114"/>
    <w:rsid w:val="00C974B9"/>
    <w:rsid w:val="00C976A0"/>
    <w:rsid w:val="00C97D01"/>
    <w:rsid w:val="00CA03B1"/>
    <w:rsid w:val="00CA0414"/>
    <w:rsid w:val="00CA0545"/>
    <w:rsid w:val="00CA074B"/>
    <w:rsid w:val="00CA0AAE"/>
    <w:rsid w:val="00CA2043"/>
    <w:rsid w:val="00CA2867"/>
    <w:rsid w:val="00CA3254"/>
    <w:rsid w:val="00CA3255"/>
    <w:rsid w:val="00CA3C2F"/>
    <w:rsid w:val="00CA3C72"/>
    <w:rsid w:val="00CA3CFE"/>
    <w:rsid w:val="00CA3EDC"/>
    <w:rsid w:val="00CA3F18"/>
    <w:rsid w:val="00CA42D9"/>
    <w:rsid w:val="00CA4349"/>
    <w:rsid w:val="00CA44C9"/>
    <w:rsid w:val="00CA463E"/>
    <w:rsid w:val="00CA4DE6"/>
    <w:rsid w:val="00CA5371"/>
    <w:rsid w:val="00CA5779"/>
    <w:rsid w:val="00CA70E6"/>
    <w:rsid w:val="00CA714F"/>
    <w:rsid w:val="00CA7392"/>
    <w:rsid w:val="00CA769A"/>
    <w:rsid w:val="00CB1FB2"/>
    <w:rsid w:val="00CB2415"/>
    <w:rsid w:val="00CB28A2"/>
    <w:rsid w:val="00CB29E1"/>
    <w:rsid w:val="00CB2C6D"/>
    <w:rsid w:val="00CB2F72"/>
    <w:rsid w:val="00CB4485"/>
    <w:rsid w:val="00CB475B"/>
    <w:rsid w:val="00CB4C58"/>
    <w:rsid w:val="00CB4CDC"/>
    <w:rsid w:val="00CB50CA"/>
    <w:rsid w:val="00CB5DE3"/>
    <w:rsid w:val="00CB6401"/>
    <w:rsid w:val="00CB68FA"/>
    <w:rsid w:val="00CB724A"/>
    <w:rsid w:val="00CB7727"/>
    <w:rsid w:val="00CB7AA7"/>
    <w:rsid w:val="00CC05B4"/>
    <w:rsid w:val="00CC0748"/>
    <w:rsid w:val="00CC0B78"/>
    <w:rsid w:val="00CC1346"/>
    <w:rsid w:val="00CC1C92"/>
    <w:rsid w:val="00CC1EA3"/>
    <w:rsid w:val="00CC28E4"/>
    <w:rsid w:val="00CC2A22"/>
    <w:rsid w:val="00CC2B8D"/>
    <w:rsid w:val="00CC30F9"/>
    <w:rsid w:val="00CC3264"/>
    <w:rsid w:val="00CC32B0"/>
    <w:rsid w:val="00CC348D"/>
    <w:rsid w:val="00CC3583"/>
    <w:rsid w:val="00CC3EAD"/>
    <w:rsid w:val="00CC3EDD"/>
    <w:rsid w:val="00CC407F"/>
    <w:rsid w:val="00CC48D8"/>
    <w:rsid w:val="00CC4C09"/>
    <w:rsid w:val="00CC4F95"/>
    <w:rsid w:val="00CC519A"/>
    <w:rsid w:val="00CC51C6"/>
    <w:rsid w:val="00CC534E"/>
    <w:rsid w:val="00CC5A94"/>
    <w:rsid w:val="00CC6037"/>
    <w:rsid w:val="00CC6329"/>
    <w:rsid w:val="00CC67A0"/>
    <w:rsid w:val="00CC6E4F"/>
    <w:rsid w:val="00CC6EEF"/>
    <w:rsid w:val="00CC75C3"/>
    <w:rsid w:val="00CD0483"/>
    <w:rsid w:val="00CD04CB"/>
    <w:rsid w:val="00CD0702"/>
    <w:rsid w:val="00CD0E4E"/>
    <w:rsid w:val="00CD101C"/>
    <w:rsid w:val="00CD12FB"/>
    <w:rsid w:val="00CD162B"/>
    <w:rsid w:val="00CD1906"/>
    <w:rsid w:val="00CD1ADC"/>
    <w:rsid w:val="00CD1B5F"/>
    <w:rsid w:val="00CD1D81"/>
    <w:rsid w:val="00CD1E2D"/>
    <w:rsid w:val="00CD29F5"/>
    <w:rsid w:val="00CD2A21"/>
    <w:rsid w:val="00CD313F"/>
    <w:rsid w:val="00CD3DFE"/>
    <w:rsid w:val="00CD526D"/>
    <w:rsid w:val="00CD540E"/>
    <w:rsid w:val="00CD592E"/>
    <w:rsid w:val="00CD594B"/>
    <w:rsid w:val="00CD5A42"/>
    <w:rsid w:val="00CD5D75"/>
    <w:rsid w:val="00CD6194"/>
    <w:rsid w:val="00CD61E4"/>
    <w:rsid w:val="00CD6210"/>
    <w:rsid w:val="00CD657D"/>
    <w:rsid w:val="00CD6735"/>
    <w:rsid w:val="00CD67D7"/>
    <w:rsid w:val="00CD7202"/>
    <w:rsid w:val="00CD7900"/>
    <w:rsid w:val="00CD7ED9"/>
    <w:rsid w:val="00CE06D3"/>
    <w:rsid w:val="00CE0BD0"/>
    <w:rsid w:val="00CE1B72"/>
    <w:rsid w:val="00CE1C9E"/>
    <w:rsid w:val="00CE1DBC"/>
    <w:rsid w:val="00CE266C"/>
    <w:rsid w:val="00CE33B2"/>
    <w:rsid w:val="00CE34A5"/>
    <w:rsid w:val="00CE34BF"/>
    <w:rsid w:val="00CE3994"/>
    <w:rsid w:val="00CE3A02"/>
    <w:rsid w:val="00CE3C6B"/>
    <w:rsid w:val="00CE3E1B"/>
    <w:rsid w:val="00CE4C43"/>
    <w:rsid w:val="00CE5A8C"/>
    <w:rsid w:val="00CE5B8E"/>
    <w:rsid w:val="00CE5FFD"/>
    <w:rsid w:val="00CE67B4"/>
    <w:rsid w:val="00CE67C1"/>
    <w:rsid w:val="00CE6E78"/>
    <w:rsid w:val="00CE7216"/>
    <w:rsid w:val="00CE7522"/>
    <w:rsid w:val="00CE7993"/>
    <w:rsid w:val="00CE79CF"/>
    <w:rsid w:val="00CE7A77"/>
    <w:rsid w:val="00CE7BB9"/>
    <w:rsid w:val="00CE7C06"/>
    <w:rsid w:val="00CE7CBB"/>
    <w:rsid w:val="00CF014F"/>
    <w:rsid w:val="00CF0222"/>
    <w:rsid w:val="00CF058C"/>
    <w:rsid w:val="00CF05C1"/>
    <w:rsid w:val="00CF0619"/>
    <w:rsid w:val="00CF0A4F"/>
    <w:rsid w:val="00CF0B08"/>
    <w:rsid w:val="00CF1699"/>
    <w:rsid w:val="00CF1730"/>
    <w:rsid w:val="00CF1C16"/>
    <w:rsid w:val="00CF204E"/>
    <w:rsid w:val="00CF22F3"/>
    <w:rsid w:val="00CF26E4"/>
    <w:rsid w:val="00CF2DBD"/>
    <w:rsid w:val="00CF3F1D"/>
    <w:rsid w:val="00CF478B"/>
    <w:rsid w:val="00CF488A"/>
    <w:rsid w:val="00CF495F"/>
    <w:rsid w:val="00CF4CB4"/>
    <w:rsid w:val="00CF4D7F"/>
    <w:rsid w:val="00CF4F4D"/>
    <w:rsid w:val="00CF5494"/>
    <w:rsid w:val="00CF56F4"/>
    <w:rsid w:val="00CF576F"/>
    <w:rsid w:val="00CF5AF0"/>
    <w:rsid w:val="00CF6570"/>
    <w:rsid w:val="00CF680E"/>
    <w:rsid w:val="00CF68CD"/>
    <w:rsid w:val="00CF6EDB"/>
    <w:rsid w:val="00CF7991"/>
    <w:rsid w:val="00CF7CAE"/>
    <w:rsid w:val="00CF7DAB"/>
    <w:rsid w:val="00CF7EAA"/>
    <w:rsid w:val="00D0022F"/>
    <w:rsid w:val="00D00FE2"/>
    <w:rsid w:val="00D0118B"/>
    <w:rsid w:val="00D01F11"/>
    <w:rsid w:val="00D0208A"/>
    <w:rsid w:val="00D0226C"/>
    <w:rsid w:val="00D022EA"/>
    <w:rsid w:val="00D02327"/>
    <w:rsid w:val="00D027A5"/>
    <w:rsid w:val="00D02CFC"/>
    <w:rsid w:val="00D02DF4"/>
    <w:rsid w:val="00D02E89"/>
    <w:rsid w:val="00D03778"/>
    <w:rsid w:val="00D0382D"/>
    <w:rsid w:val="00D03966"/>
    <w:rsid w:val="00D03FE7"/>
    <w:rsid w:val="00D0446B"/>
    <w:rsid w:val="00D04A28"/>
    <w:rsid w:val="00D04D77"/>
    <w:rsid w:val="00D05909"/>
    <w:rsid w:val="00D06501"/>
    <w:rsid w:val="00D06D4D"/>
    <w:rsid w:val="00D071A8"/>
    <w:rsid w:val="00D07C4F"/>
    <w:rsid w:val="00D07FA1"/>
    <w:rsid w:val="00D10247"/>
    <w:rsid w:val="00D10761"/>
    <w:rsid w:val="00D10762"/>
    <w:rsid w:val="00D10F0E"/>
    <w:rsid w:val="00D117AC"/>
    <w:rsid w:val="00D119EB"/>
    <w:rsid w:val="00D11C9F"/>
    <w:rsid w:val="00D126EF"/>
    <w:rsid w:val="00D12A06"/>
    <w:rsid w:val="00D1346C"/>
    <w:rsid w:val="00D135BB"/>
    <w:rsid w:val="00D139EB"/>
    <w:rsid w:val="00D13D02"/>
    <w:rsid w:val="00D1495A"/>
    <w:rsid w:val="00D14BB8"/>
    <w:rsid w:val="00D14F4A"/>
    <w:rsid w:val="00D15087"/>
    <w:rsid w:val="00D15972"/>
    <w:rsid w:val="00D15E75"/>
    <w:rsid w:val="00D15F72"/>
    <w:rsid w:val="00D1655E"/>
    <w:rsid w:val="00D16615"/>
    <w:rsid w:val="00D1686A"/>
    <w:rsid w:val="00D16C15"/>
    <w:rsid w:val="00D16DD6"/>
    <w:rsid w:val="00D16FD0"/>
    <w:rsid w:val="00D173B3"/>
    <w:rsid w:val="00D173EF"/>
    <w:rsid w:val="00D17506"/>
    <w:rsid w:val="00D17531"/>
    <w:rsid w:val="00D17B51"/>
    <w:rsid w:val="00D20293"/>
    <w:rsid w:val="00D20D17"/>
    <w:rsid w:val="00D2174B"/>
    <w:rsid w:val="00D21925"/>
    <w:rsid w:val="00D21B01"/>
    <w:rsid w:val="00D21C49"/>
    <w:rsid w:val="00D21FDF"/>
    <w:rsid w:val="00D22AFD"/>
    <w:rsid w:val="00D234B0"/>
    <w:rsid w:val="00D2434F"/>
    <w:rsid w:val="00D246B6"/>
    <w:rsid w:val="00D24BEB"/>
    <w:rsid w:val="00D251AD"/>
    <w:rsid w:val="00D25247"/>
    <w:rsid w:val="00D2557E"/>
    <w:rsid w:val="00D259D2"/>
    <w:rsid w:val="00D25CEB"/>
    <w:rsid w:val="00D26324"/>
    <w:rsid w:val="00D26C54"/>
    <w:rsid w:val="00D26DE4"/>
    <w:rsid w:val="00D26DE6"/>
    <w:rsid w:val="00D2743E"/>
    <w:rsid w:val="00D274A6"/>
    <w:rsid w:val="00D27528"/>
    <w:rsid w:val="00D275B4"/>
    <w:rsid w:val="00D2770D"/>
    <w:rsid w:val="00D30908"/>
    <w:rsid w:val="00D30BAF"/>
    <w:rsid w:val="00D31927"/>
    <w:rsid w:val="00D31E5F"/>
    <w:rsid w:val="00D31FAB"/>
    <w:rsid w:val="00D32279"/>
    <w:rsid w:val="00D32360"/>
    <w:rsid w:val="00D323D8"/>
    <w:rsid w:val="00D326AD"/>
    <w:rsid w:val="00D32783"/>
    <w:rsid w:val="00D32BB6"/>
    <w:rsid w:val="00D32EE6"/>
    <w:rsid w:val="00D32EEC"/>
    <w:rsid w:val="00D33867"/>
    <w:rsid w:val="00D346C0"/>
    <w:rsid w:val="00D34CA4"/>
    <w:rsid w:val="00D35AF7"/>
    <w:rsid w:val="00D35B7D"/>
    <w:rsid w:val="00D36408"/>
    <w:rsid w:val="00D36F0E"/>
    <w:rsid w:val="00D37567"/>
    <w:rsid w:val="00D3756B"/>
    <w:rsid w:val="00D37587"/>
    <w:rsid w:val="00D37DFD"/>
    <w:rsid w:val="00D401F2"/>
    <w:rsid w:val="00D40547"/>
    <w:rsid w:val="00D4054F"/>
    <w:rsid w:val="00D40A20"/>
    <w:rsid w:val="00D40D77"/>
    <w:rsid w:val="00D40DA7"/>
    <w:rsid w:val="00D40F50"/>
    <w:rsid w:val="00D412EB"/>
    <w:rsid w:val="00D41304"/>
    <w:rsid w:val="00D416DA"/>
    <w:rsid w:val="00D41A1E"/>
    <w:rsid w:val="00D4280B"/>
    <w:rsid w:val="00D42C78"/>
    <w:rsid w:val="00D43275"/>
    <w:rsid w:val="00D43437"/>
    <w:rsid w:val="00D43DA8"/>
    <w:rsid w:val="00D43E3D"/>
    <w:rsid w:val="00D4443F"/>
    <w:rsid w:val="00D4466A"/>
    <w:rsid w:val="00D44875"/>
    <w:rsid w:val="00D44CE6"/>
    <w:rsid w:val="00D44EB1"/>
    <w:rsid w:val="00D45244"/>
    <w:rsid w:val="00D45884"/>
    <w:rsid w:val="00D45A10"/>
    <w:rsid w:val="00D45A1B"/>
    <w:rsid w:val="00D45CA1"/>
    <w:rsid w:val="00D45E75"/>
    <w:rsid w:val="00D469F8"/>
    <w:rsid w:val="00D470B1"/>
    <w:rsid w:val="00D47112"/>
    <w:rsid w:val="00D47842"/>
    <w:rsid w:val="00D47B80"/>
    <w:rsid w:val="00D47CEF"/>
    <w:rsid w:val="00D47F42"/>
    <w:rsid w:val="00D5085A"/>
    <w:rsid w:val="00D51175"/>
    <w:rsid w:val="00D51328"/>
    <w:rsid w:val="00D51DC7"/>
    <w:rsid w:val="00D52086"/>
    <w:rsid w:val="00D520CE"/>
    <w:rsid w:val="00D526B5"/>
    <w:rsid w:val="00D52A12"/>
    <w:rsid w:val="00D52D05"/>
    <w:rsid w:val="00D53069"/>
    <w:rsid w:val="00D540D8"/>
    <w:rsid w:val="00D549AA"/>
    <w:rsid w:val="00D54E30"/>
    <w:rsid w:val="00D552E2"/>
    <w:rsid w:val="00D55414"/>
    <w:rsid w:val="00D563BB"/>
    <w:rsid w:val="00D567BA"/>
    <w:rsid w:val="00D57476"/>
    <w:rsid w:val="00D5759E"/>
    <w:rsid w:val="00D57AF1"/>
    <w:rsid w:val="00D57C94"/>
    <w:rsid w:val="00D57F56"/>
    <w:rsid w:val="00D60740"/>
    <w:rsid w:val="00D60752"/>
    <w:rsid w:val="00D61039"/>
    <w:rsid w:val="00D61194"/>
    <w:rsid w:val="00D61201"/>
    <w:rsid w:val="00D615F3"/>
    <w:rsid w:val="00D617CA"/>
    <w:rsid w:val="00D61C93"/>
    <w:rsid w:val="00D621DC"/>
    <w:rsid w:val="00D623A9"/>
    <w:rsid w:val="00D6284A"/>
    <w:rsid w:val="00D62BF4"/>
    <w:rsid w:val="00D62DD4"/>
    <w:rsid w:val="00D62F99"/>
    <w:rsid w:val="00D636E8"/>
    <w:rsid w:val="00D63F33"/>
    <w:rsid w:val="00D6483C"/>
    <w:rsid w:val="00D64FF3"/>
    <w:rsid w:val="00D65331"/>
    <w:rsid w:val="00D6564A"/>
    <w:rsid w:val="00D6585E"/>
    <w:rsid w:val="00D65C8F"/>
    <w:rsid w:val="00D65F1E"/>
    <w:rsid w:val="00D666E8"/>
    <w:rsid w:val="00D6673E"/>
    <w:rsid w:val="00D66AD8"/>
    <w:rsid w:val="00D671CD"/>
    <w:rsid w:val="00D67467"/>
    <w:rsid w:val="00D67790"/>
    <w:rsid w:val="00D67DB3"/>
    <w:rsid w:val="00D67F4A"/>
    <w:rsid w:val="00D70A70"/>
    <w:rsid w:val="00D70A9D"/>
    <w:rsid w:val="00D71872"/>
    <w:rsid w:val="00D7196B"/>
    <w:rsid w:val="00D71AF0"/>
    <w:rsid w:val="00D71BE6"/>
    <w:rsid w:val="00D72977"/>
    <w:rsid w:val="00D73E83"/>
    <w:rsid w:val="00D74105"/>
    <w:rsid w:val="00D743B1"/>
    <w:rsid w:val="00D74B42"/>
    <w:rsid w:val="00D76120"/>
    <w:rsid w:val="00D76280"/>
    <w:rsid w:val="00D76563"/>
    <w:rsid w:val="00D802B4"/>
    <w:rsid w:val="00D80875"/>
    <w:rsid w:val="00D80E49"/>
    <w:rsid w:val="00D812B4"/>
    <w:rsid w:val="00D817DC"/>
    <w:rsid w:val="00D81D7F"/>
    <w:rsid w:val="00D82024"/>
    <w:rsid w:val="00D8235A"/>
    <w:rsid w:val="00D8244A"/>
    <w:rsid w:val="00D82531"/>
    <w:rsid w:val="00D82D03"/>
    <w:rsid w:val="00D82D3E"/>
    <w:rsid w:val="00D82E85"/>
    <w:rsid w:val="00D8302A"/>
    <w:rsid w:val="00D83E8E"/>
    <w:rsid w:val="00D843BE"/>
    <w:rsid w:val="00D8445A"/>
    <w:rsid w:val="00D84703"/>
    <w:rsid w:val="00D84844"/>
    <w:rsid w:val="00D84B41"/>
    <w:rsid w:val="00D85AB2"/>
    <w:rsid w:val="00D86ACF"/>
    <w:rsid w:val="00D86E28"/>
    <w:rsid w:val="00D8706B"/>
    <w:rsid w:val="00D8759B"/>
    <w:rsid w:val="00D879A5"/>
    <w:rsid w:val="00D901D0"/>
    <w:rsid w:val="00D905F3"/>
    <w:rsid w:val="00D90CD2"/>
    <w:rsid w:val="00D90DC4"/>
    <w:rsid w:val="00D90FCF"/>
    <w:rsid w:val="00D91342"/>
    <w:rsid w:val="00D91C2E"/>
    <w:rsid w:val="00D91E6F"/>
    <w:rsid w:val="00D91F72"/>
    <w:rsid w:val="00D9232C"/>
    <w:rsid w:val="00D927FB"/>
    <w:rsid w:val="00D9287D"/>
    <w:rsid w:val="00D92A66"/>
    <w:rsid w:val="00D92BC4"/>
    <w:rsid w:val="00D92D9E"/>
    <w:rsid w:val="00D92E02"/>
    <w:rsid w:val="00D92F91"/>
    <w:rsid w:val="00D930AD"/>
    <w:rsid w:val="00D930E4"/>
    <w:rsid w:val="00D93613"/>
    <w:rsid w:val="00D93902"/>
    <w:rsid w:val="00D93C94"/>
    <w:rsid w:val="00D940C7"/>
    <w:rsid w:val="00D94704"/>
    <w:rsid w:val="00D94F7D"/>
    <w:rsid w:val="00D95733"/>
    <w:rsid w:val="00D957F4"/>
    <w:rsid w:val="00D96245"/>
    <w:rsid w:val="00D9698B"/>
    <w:rsid w:val="00D96DEA"/>
    <w:rsid w:val="00D97547"/>
    <w:rsid w:val="00D97B2E"/>
    <w:rsid w:val="00DA0D52"/>
    <w:rsid w:val="00DA10D0"/>
    <w:rsid w:val="00DA1177"/>
    <w:rsid w:val="00DA1C2E"/>
    <w:rsid w:val="00DA2138"/>
    <w:rsid w:val="00DA2199"/>
    <w:rsid w:val="00DA22D2"/>
    <w:rsid w:val="00DA2B83"/>
    <w:rsid w:val="00DA3621"/>
    <w:rsid w:val="00DA3EB5"/>
    <w:rsid w:val="00DA4A0D"/>
    <w:rsid w:val="00DA5072"/>
    <w:rsid w:val="00DA57AB"/>
    <w:rsid w:val="00DA5849"/>
    <w:rsid w:val="00DA5ACD"/>
    <w:rsid w:val="00DA6076"/>
    <w:rsid w:val="00DA6321"/>
    <w:rsid w:val="00DA6487"/>
    <w:rsid w:val="00DA6C3C"/>
    <w:rsid w:val="00DA6D43"/>
    <w:rsid w:val="00DA6FBE"/>
    <w:rsid w:val="00DA750A"/>
    <w:rsid w:val="00DA7B0C"/>
    <w:rsid w:val="00DB0DD8"/>
    <w:rsid w:val="00DB1884"/>
    <w:rsid w:val="00DB1C15"/>
    <w:rsid w:val="00DB1F7D"/>
    <w:rsid w:val="00DB1FE8"/>
    <w:rsid w:val="00DB28CE"/>
    <w:rsid w:val="00DB316A"/>
    <w:rsid w:val="00DB3309"/>
    <w:rsid w:val="00DB49BE"/>
    <w:rsid w:val="00DB6077"/>
    <w:rsid w:val="00DB749B"/>
    <w:rsid w:val="00DC0E3D"/>
    <w:rsid w:val="00DC1791"/>
    <w:rsid w:val="00DC1815"/>
    <w:rsid w:val="00DC3645"/>
    <w:rsid w:val="00DC3A0A"/>
    <w:rsid w:val="00DC4DB3"/>
    <w:rsid w:val="00DC5F87"/>
    <w:rsid w:val="00DC714E"/>
    <w:rsid w:val="00DC7D1D"/>
    <w:rsid w:val="00DC7E4A"/>
    <w:rsid w:val="00DD02C6"/>
    <w:rsid w:val="00DD0AA2"/>
    <w:rsid w:val="00DD1041"/>
    <w:rsid w:val="00DD1C36"/>
    <w:rsid w:val="00DD1DF9"/>
    <w:rsid w:val="00DD20F1"/>
    <w:rsid w:val="00DD288D"/>
    <w:rsid w:val="00DD2D2A"/>
    <w:rsid w:val="00DD2F2D"/>
    <w:rsid w:val="00DD31C0"/>
    <w:rsid w:val="00DD3ED3"/>
    <w:rsid w:val="00DD4F79"/>
    <w:rsid w:val="00DD5330"/>
    <w:rsid w:val="00DD551E"/>
    <w:rsid w:val="00DD55F3"/>
    <w:rsid w:val="00DD579F"/>
    <w:rsid w:val="00DD57E5"/>
    <w:rsid w:val="00DD58CA"/>
    <w:rsid w:val="00DD5916"/>
    <w:rsid w:val="00DD5D30"/>
    <w:rsid w:val="00DD5E39"/>
    <w:rsid w:val="00DD5F38"/>
    <w:rsid w:val="00DD60FB"/>
    <w:rsid w:val="00DD6187"/>
    <w:rsid w:val="00DD6269"/>
    <w:rsid w:val="00DD62A4"/>
    <w:rsid w:val="00DD6759"/>
    <w:rsid w:val="00DD6882"/>
    <w:rsid w:val="00DD6A60"/>
    <w:rsid w:val="00DD6B00"/>
    <w:rsid w:val="00DD70AF"/>
    <w:rsid w:val="00DD724D"/>
    <w:rsid w:val="00DD7F02"/>
    <w:rsid w:val="00DE008E"/>
    <w:rsid w:val="00DE0CEE"/>
    <w:rsid w:val="00DE0E93"/>
    <w:rsid w:val="00DE0F29"/>
    <w:rsid w:val="00DE1FC0"/>
    <w:rsid w:val="00DE21CA"/>
    <w:rsid w:val="00DE2434"/>
    <w:rsid w:val="00DE2587"/>
    <w:rsid w:val="00DE2CC8"/>
    <w:rsid w:val="00DE3BA2"/>
    <w:rsid w:val="00DE429A"/>
    <w:rsid w:val="00DE49E3"/>
    <w:rsid w:val="00DE4DE0"/>
    <w:rsid w:val="00DE4FF1"/>
    <w:rsid w:val="00DE5055"/>
    <w:rsid w:val="00DE51B9"/>
    <w:rsid w:val="00DE56CF"/>
    <w:rsid w:val="00DE57D6"/>
    <w:rsid w:val="00DE5ABF"/>
    <w:rsid w:val="00DE5E06"/>
    <w:rsid w:val="00DE67A0"/>
    <w:rsid w:val="00DE67BC"/>
    <w:rsid w:val="00DE67FB"/>
    <w:rsid w:val="00DE6964"/>
    <w:rsid w:val="00DE6AD6"/>
    <w:rsid w:val="00DE6B71"/>
    <w:rsid w:val="00DE6F86"/>
    <w:rsid w:val="00DE7348"/>
    <w:rsid w:val="00DE770C"/>
    <w:rsid w:val="00DE7C80"/>
    <w:rsid w:val="00DE7CEB"/>
    <w:rsid w:val="00DE7D61"/>
    <w:rsid w:val="00DE7EA5"/>
    <w:rsid w:val="00DE7FCB"/>
    <w:rsid w:val="00DF07B2"/>
    <w:rsid w:val="00DF09AC"/>
    <w:rsid w:val="00DF09BD"/>
    <w:rsid w:val="00DF0EC0"/>
    <w:rsid w:val="00DF1E22"/>
    <w:rsid w:val="00DF23F3"/>
    <w:rsid w:val="00DF26B7"/>
    <w:rsid w:val="00DF31BA"/>
    <w:rsid w:val="00DF3811"/>
    <w:rsid w:val="00DF39A6"/>
    <w:rsid w:val="00DF3B43"/>
    <w:rsid w:val="00DF3BDF"/>
    <w:rsid w:val="00DF4A23"/>
    <w:rsid w:val="00DF527B"/>
    <w:rsid w:val="00DF5708"/>
    <w:rsid w:val="00DF5FB2"/>
    <w:rsid w:val="00DF6130"/>
    <w:rsid w:val="00DF649C"/>
    <w:rsid w:val="00DF68FA"/>
    <w:rsid w:val="00DF6CF6"/>
    <w:rsid w:val="00DF6F00"/>
    <w:rsid w:val="00DF75ED"/>
    <w:rsid w:val="00E0023A"/>
    <w:rsid w:val="00E00FA3"/>
    <w:rsid w:val="00E01372"/>
    <w:rsid w:val="00E01BC7"/>
    <w:rsid w:val="00E01C09"/>
    <w:rsid w:val="00E020F4"/>
    <w:rsid w:val="00E024EA"/>
    <w:rsid w:val="00E0268B"/>
    <w:rsid w:val="00E0278B"/>
    <w:rsid w:val="00E02A4F"/>
    <w:rsid w:val="00E02E39"/>
    <w:rsid w:val="00E02F53"/>
    <w:rsid w:val="00E030EA"/>
    <w:rsid w:val="00E03850"/>
    <w:rsid w:val="00E03DC1"/>
    <w:rsid w:val="00E03FFD"/>
    <w:rsid w:val="00E047BC"/>
    <w:rsid w:val="00E04890"/>
    <w:rsid w:val="00E04D54"/>
    <w:rsid w:val="00E055B7"/>
    <w:rsid w:val="00E05630"/>
    <w:rsid w:val="00E05A20"/>
    <w:rsid w:val="00E060F5"/>
    <w:rsid w:val="00E06CC7"/>
    <w:rsid w:val="00E06E5F"/>
    <w:rsid w:val="00E06E6C"/>
    <w:rsid w:val="00E074C6"/>
    <w:rsid w:val="00E074F3"/>
    <w:rsid w:val="00E07990"/>
    <w:rsid w:val="00E07A64"/>
    <w:rsid w:val="00E105E4"/>
    <w:rsid w:val="00E1086E"/>
    <w:rsid w:val="00E1100F"/>
    <w:rsid w:val="00E1101D"/>
    <w:rsid w:val="00E11078"/>
    <w:rsid w:val="00E11EE3"/>
    <w:rsid w:val="00E1211E"/>
    <w:rsid w:val="00E12578"/>
    <w:rsid w:val="00E127A1"/>
    <w:rsid w:val="00E138D7"/>
    <w:rsid w:val="00E13D9C"/>
    <w:rsid w:val="00E1433B"/>
    <w:rsid w:val="00E145DF"/>
    <w:rsid w:val="00E14813"/>
    <w:rsid w:val="00E14D3A"/>
    <w:rsid w:val="00E16703"/>
    <w:rsid w:val="00E1680A"/>
    <w:rsid w:val="00E16DBF"/>
    <w:rsid w:val="00E20684"/>
    <w:rsid w:val="00E20B04"/>
    <w:rsid w:val="00E20F88"/>
    <w:rsid w:val="00E213A6"/>
    <w:rsid w:val="00E2148C"/>
    <w:rsid w:val="00E215C3"/>
    <w:rsid w:val="00E2178B"/>
    <w:rsid w:val="00E21830"/>
    <w:rsid w:val="00E2261B"/>
    <w:rsid w:val="00E23021"/>
    <w:rsid w:val="00E2316B"/>
    <w:rsid w:val="00E23FF5"/>
    <w:rsid w:val="00E24309"/>
    <w:rsid w:val="00E24BBF"/>
    <w:rsid w:val="00E2504D"/>
    <w:rsid w:val="00E25196"/>
    <w:rsid w:val="00E25ED4"/>
    <w:rsid w:val="00E25F5B"/>
    <w:rsid w:val="00E26A86"/>
    <w:rsid w:val="00E26C9C"/>
    <w:rsid w:val="00E26D63"/>
    <w:rsid w:val="00E26F90"/>
    <w:rsid w:val="00E2704F"/>
    <w:rsid w:val="00E27361"/>
    <w:rsid w:val="00E27819"/>
    <w:rsid w:val="00E27F67"/>
    <w:rsid w:val="00E30321"/>
    <w:rsid w:val="00E30703"/>
    <w:rsid w:val="00E309BA"/>
    <w:rsid w:val="00E30B85"/>
    <w:rsid w:val="00E31D7E"/>
    <w:rsid w:val="00E3210C"/>
    <w:rsid w:val="00E32AAB"/>
    <w:rsid w:val="00E3315E"/>
    <w:rsid w:val="00E33AE4"/>
    <w:rsid w:val="00E33C11"/>
    <w:rsid w:val="00E34329"/>
    <w:rsid w:val="00E34B94"/>
    <w:rsid w:val="00E34F6B"/>
    <w:rsid w:val="00E3502B"/>
    <w:rsid w:val="00E353F3"/>
    <w:rsid w:val="00E35C64"/>
    <w:rsid w:val="00E35E8C"/>
    <w:rsid w:val="00E3718E"/>
    <w:rsid w:val="00E371F2"/>
    <w:rsid w:val="00E37555"/>
    <w:rsid w:val="00E376EA"/>
    <w:rsid w:val="00E37AA3"/>
    <w:rsid w:val="00E37CE3"/>
    <w:rsid w:val="00E40590"/>
    <w:rsid w:val="00E406E5"/>
    <w:rsid w:val="00E41BCC"/>
    <w:rsid w:val="00E4288A"/>
    <w:rsid w:val="00E42C26"/>
    <w:rsid w:val="00E43AB7"/>
    <w:rsid w:val="00E440C5"/>
    <w:rsid w:val="00E441DD"/>
    <w:rsid w:val="00E44EF3"/>
    <w:rsid w:val="00E45BA9"/>
    <w:rsid w:val="00E4618A"/>
    <w:rsid w:val="00E46471"/>
    <w:rsid w:val="00E4684E"/>
    <w:rsid w:val="00E46E7A"/>
    <w:rsid w:val="00E4711A"/>
    <w:rsid w:val="00E47674"/>
    <w:rsid w:val="00E4795E"/>
    <w:rsid w:val="00E50419"/>
    <w:rsid w:val="00E51035"/>
    <w:rsid w:val="00E51319"/>
    <w:rsid w:val="00E5195F"/>
    <w:rsid w:val="00E51DC8"/>
    <w:rsid w:val="00E51DDA"/>
    <w:rsid w:val="00E520A0"/>
    <w:rsid w:val="00E521A0"/>
    <w:rsid w:val="00E527DF"/>
    <w:rsid w:val="00E52868"/>
    <w:rsid w:val="00E52A3D"/>
    <w:rsid w:val="00E53152"/>
    <w:rsid w:val="00E53164"/>
    <w:rsid w:val="00E532E2"/>
    <w:rsid w:val="00E538E9"/>
    <w:rsid w:val="00E54493"/>
    <w:rsid w:val="00E545E5"/>
    <w:rsid w:val="00E54C91"/>
    <w:rsid w:val="00E55564"/>
    <w:rsid w:val="00E55C0B"/>
    <w:rsid w:val="00E55C8A"/>
    <w:rsid w:val="00E55E89"/>
    <w:rsid w:val="00E5608C"/>
    <w:rsid w:val="00E56163"/>
    <w:rsid w:val="00E56257"/>
    <w:rsid w:val="00E5633E"/>
    <w:rsid w:val="00E56800"/>
    <w:rsid w:val="00E56B1C"/>
    <w:rsid w:val="00E575A4"/>
    <w:rsid w:val="00E575E5"/>
    <w:rsid w:val="00E5765A"/>
    <w:rsid w:val="00E57B09"/>
    <w:rsid w:val="00E57B5E"/>
    <w:rsid w:val="00E57D08"/>
    <w:rsid w:val="00E60473"/>
    <w:rsid w:val="00E6070E"/>
    <w:rsid w:val="00E60DF3"/>
    <w:rsid w:val="00E61081"/>
    <w:rsid w:val="00E6179A"/>
    <w:rsid w:val="00E61A23"/>
    <w:rsid w:val="00E61F3D"/>
    <w:rsid w:val="00E63039"/>
    <w:rsid w:val="00E6332F"/>
    <w:rsid w:val="00E63807"/>
    <w:rsid w:val="00E63A5D"/>
    <w:rsid w:val="00E63B8C"/>
    <w:rsid w:val="00E647D6"/>
    <w:rsid w:val="00E651AA"/>
    <w:rsid w:val="00E66035"/>
    <w:rsid w:val="00E666DA"/>
    <w:rsid w:val="00E6671A"/>
    <w:rsid w:val="00E66C78"/>
    <w:rsid w:val="00E67752"/>
    <w:rsid w:val="00E679B8"/>
    <w:rsid w:val="00E700B5"/>
    <w:rsid w:val="00E70B4C"/>
    <w:rsid w:val="00E715AD"/>
    <w:rsid w:val="00E71DAF"/>
    <w:rsid w:val="00E71DD5"/>
    <w:rsid w:val="00E723EB"/>
    <w:rsid w:val="00E7296B"/>
    <w:rsid w:val="00E72B6C"/>
    <w:rsid w:val="00E738CB"/>
    <w:rsid w:val="00E74AC0"/>
    <w:rsid w:val="00E74B95"/>
    <w:rsid w:val="00E7557C"/>
    <w:rsid w:val="00E75995"/>
    <w:rsid w:val="00E75C1E"/>
    <w:rsid w:val="00E761D2"/>
    <w:rsid w:val="00E76355"/>
    <w:rsid w:val="00E76779"/>
    <w:rsid w:val="00E76D27"/>
    <w:rsid w:val="00E76E68"/>
    <w:rsid w:val="00E80FAB"/>
    <w:rsid w:val="00E817A6"/>
    <w:rsid w:val="00E81A63"/>
    <w:rsid w:val="00E81E88"/>
    <w:rsid w:val="00E82159"/>
    <w:rsid w:val="00E8289D"/>
    <w:rsid w:val="00E82DBB"/>
    <w:rsid w:val="00E839D1"/>
    <w:rsid w:val="00E84033"/>
    <w:rsid w:val="00E84957"/>
    <w:rsid w:val="00E84D42"/>
    <w:rsid w:val="00E84E47"/>
    <w:rsid w:val="00E851D9"/>
    <w:rsid w:val="00E85B44"/>
    <w:rsid w:val="00E867DD"/>
    <w:rsid w:val="00E86D56"/>
    <w:rsid w:val="00E87094"/>
    <w:rsid w:val="00E87434"/>
    <w:rsid w:val="00E878E6"/>
    <w:rsid w:val="00E87BA5"/>
    <w:rsid w:val="00E90305"/>
    <w:rsid w:val="00E9074F"/>
    <w:rsid w:val="00E9087F"/>
    <w:rsid w:val="00E91135"/>
    <w:rsid w:val="00E91C84"/>
    <w:rsid w:val="00E91D56"/>
    <w:rsid w:val="00E91F3D"/>
    <w:rsid w:val="00E92176"/>
    <w:rsid w:val="00E92341"/>
    <w:rsid w:val="00E92F9E"/>
    <w:rsid w:val="00E9324F"/>
    <w:rsid w:val="00E93B62"/>
    <w:rsid w:val="00E940FF"/>
    <w:rsid w:val="00E9588D"/>
    <w:rsid w:val="00E95F7C"/>
    <w:rsid w:val="00E961FC"/>
    <w:rsid w:val="00E963DC"/>
    <w:rsid w:val="00E96E89"/>
    <w:rsid w:val="00E96FC5"/>
    <w:rsid w:val="00E97330"/>
    <w:rsid w:val="00E97409"/>
    <w:rsid w:val="00E97605"/>
    <w:rsid w:val="00E97B01"/>
    <w:rsid w:val="00E97B41"/>
    <w:rsid w:val="00E97C86"/>
    <w:rsid w:val="00E97D7D"/>
    <w:rsid w:val="00E97DD9"/>
    <w:rsid w:val="00EA02C4"/>
    <w:rsid w:val="00EA1F1B"/>
    <w:rsid w:val="00EA2419"/>
    <w:rsid w:val="00EA29D7"/>
    <w:rsid w:val="00EA29FC"/>
    <w:rsid w:val="00EA4305"/>
    <w:rsid w:val="00EA4834"/>
    <w:rsid w:val="00EA5A64"/>
    <w:rsid w:val="00EA5B68"/>
    <w:rsid w:val="00EA5C19"/>
    <w:rsid w:val="00EA5DCD"/>
    <w:rsid w:val="00EA5DD5"/>
    <w:rsid w:val="00EA5DF5"/>
    <w:rsid w:val="00EA6FC6"/>
    <w:rsid w:val="00EA7490"/>
    <w:rsid w:val="00EA7590"/>
    <w:rsid w:val="00EA7FF5"/>
    <w:rsid w:val="00EB07C5"/>
    <w:rsid w:val="00EB18E4"/>
    <w:rsid w:val="00EB1929"/>
    <w:rsid w:val="00EB1F80"/>
    <w:rsid w:val="00EB200B"/>
    <w:rsid w:val="00EB23BA"/>
    <w:rsid w:val="00EB25C7"/>
    <w:rsid w:val="00EB3708"/>
    <w:rsid w:val="00EB39EE"/>
    <w:rsid w:val="00EB3F63"/>
    <w:rsid w:val="00EB4406"/>
    <w:rsid w:val="00EB4B15"/>
    <w:rsid w:val="00EB4CF2"/>
    <w:rsid w:val="00EB5232"/>
    <w:rsid w:val="00EB5BE6"/>
    <w:rsid w:val="00EB5E60"/>
    <w:rsid w:val="00EB6BC5"/>
    <w:rsid w:val="00EB6DDE"/>
    <w:rsid w:val="00EB74C6"/>
    <w:rsid w:val="00EB7EA4"/>
    <w:rsid w:val="00EC0058"/>
    <w:rsid w:val="00EC00EB"/>
    <w:rsid w:val="00EC0C97"/>
    <w:rsid w:val="00EC1700"/>
    <w:rsid w:val="00EC269B"/>
    <w:rsid w:val="00EC2716"/>
    <w:rsid w:val="00EC364C"/>
    <w:rsid w:val="00EC380E"/>
    <w:rsid w:val="00EC4207"/>
    <w:rsid w:val="00EC4A67"/>
    <w:rsid w:val="00EC52D4"/>
    <w:rsid w:val="00EC546B"/>
    <w:rsid w:val="00EC5538"/>
    <w:rsid w:val="00EC6276"/>
    <w:rsid w:val="00EC686B"/>
    <w:rsid w:val="00EC6AE0"/>
    <w:rsid w:val="00EC6CF8"/>
    <w:rsid w:val="00EC78E0"/>
    <w:rsid w:val="00EC7AE2"/>
    <w:rsid w:val="00EC7B2E"/>
    <w:rsid w:val="00EC7B53"/>
    <w:rsid w:val="00ED0054"/>
    <w:rsid w:val="00ED061F"/>
    <w:rsid w:val="00ED0C87"/>
    <w:rsid w:val="00ED0E7C"/>
    <w:rsid w:val="00ED11BC"/>
    <w:rsid w:val="00ED139C"/>
    <w:rsid w:val="00ED1C43"/>
    <w:rsid w:val="00ED1CD0"/>
    <w:rsid w:val="00ED2173"/>
    <w:rsid w:val="00ED2B1D"/>
    <w:rsid w:val="00ED34BA"/>
    <w:rsid w:val="00ED3553"/>
    <w:rsid w:val="00ED3636"/>
    <w:rsid w:val="00ED3B67"/>
    <w:rsid w:val="00ED3EE3"/>
    <w:rsid w:val="00ED4545"/>
    <w:rsid w:val="00ED4737"/>
    <w:rsid w:val="00ED491E"/>
    <w:rsid w:val="00ED49E4"/>
    <w:rsid w:val="00ED52DA"/>
    <w:rsid w:val="00ED5934"/>
    <w:rsid w:val="00ED6615"/>
    <w:rsid w:val="00ED6BE1"/>
    <w:rsid w:val="00ED788C"/>
    <w:rsid w:val="00ED7954"/>
    <w:rsid w:val="00ED798E"/>
    <w:rsid w:val="00ED7A8E"/>
    <w:rsid w:val="00ED7C74"/>
    <w:rsid w:val="00EE07C9"/>
    <w:rsid w:val="00EE0E68"/>
    <w:rsid w:val="00EE107F"/>
    <w:rsid w:val="00EE14FB"/>
    <w:rsid w:val="00EE1F07"/>
    <w:rsid w:val="00EE218C"/>
    <w:rsid w:val="00EE2913"/>
    <w:rsid w:val="00EE2A64"/>
    <w:rsid w:val="00EE2EF2"/>
    <w:rsid w:val="00EE323D"/>
    <w:rsid w:val="00EE3E4A"/>
    <w:rsid w:val="00EE3F38"/>
    <w:rsid w:val="00EE3FB3"/>
    <w:rsid w:val="00EE454C"/>
    <w:rsid w:val="00EE4982"/>
    <w:rsid w:val="00EE5059"/>
    <w:rsid w:val="00EE5175"/>
    <w:rsid w:val="00EE51DD"/>
    <w:rsid w:val="00EE53BE"/>
    <w:rsid w:val="00EE5D4B"/>
    <w:rsid w:val="00EE68FE"/>
    <w:rsid w:val="00EE7058"/>
    <w:rsid w:val="00EE7992"/>
    <w:rsid w:val="00EE7BA3"/>
    <w:rsid w:val="00EF040A"/>
    <w:rsid w:val="00EF0725"/>
    <w:rsid w:val="00EF0CDF"/>
    <w:rsid w:val="00EF0F8A"/>
    <w:rsid w:val="00EF137E"/>
    <w:rsid w:val="00EF1E76"/>
    <w:rsid w:val="00EF2218"/>
    <w:rsid w:val="00EF28A6"/>
    <w:rsid w:val="00EF3CC4"/>
    <w:rsid w:val="00EF405E"/>
    <w:rsid w:val="00EF415B"/>
    <w:rsid w:val="00EF467A"/>
    <w:rsid w:val="00EF4ACC"/>
    <w:rsid w:val="00EF4C78"/>
    <w:rsid w:val="00EF5349"/>
    <w:rsid w:val="00EF575B"/>
    <w:rsid w:val="00EF6029"/>
    <w:rsid w:val="00EF6294"/>
    <w:rsid w:val="00EF62E3"/>
    <w:rsid w:val="00EF79A6"/>
    <w:rsid w:val="00EF79DA"/>
    <w:rsid w:val="00EF7B07"/>
    <w:rsid w:val="00F020DF"/>
    <w:rsid w:val="00F02230"/>
    <w:rsid w:val="00F02595"/>
    <w:rsid w:val="00F02655"/>
    <w:rsid w:val="00F027F3"/>
    <w:rsid w:val="00F0295E"/>
    <w:rsid w:val="00F02A25"/>
    <w:rsid w:val="00F02BE3"/>
    <w:rsid w:val="00F02D82"/>
    <w:rsid w:val="00F02FBF"/>
    <w:rsid w:val="00F039D5"/>
    <w:rsid w:val="00F03B44"/>
    <w:rsid w:val="00F03B50"/>
    <w:rsid w:val="00F03B6E"/>
    <w:rsid w:val="00F03C0F"/>
    <w:rsid w:val="00F0430B"/>
    <w:rsid w:val="00F04F33"/>
    <w:rsid w:val="00F050AA"/>
    <w:rsid w:val="00F05742"/>
    <w:rsid w:val="00F05B38"/>
    <w:rsid w:val="00F05C31"/>
    <w:rsid w:val="00F05D1B"/>
    <w:rsid w:val="00F05E52"/>
    <w:rsid w:val="00F05F6E"/>
    <w:rsid w:val="00F067E5"/>
    <w:rsid w:val="00F0771F"/>
    <w:rsid w:val="00F10E7C"/>
    <w:rsid w:val="00F1108E"/>
    <w:rsid w:val="00F1109A"/>
    <w:rsid w:val="00F11342"/>
    <w:rsid w:val="00F11515"/>
    <w:rsid w:val="00F12F1F"/>
    <w:rsid w:val="00F130AE"/>
    <w:rsid w:val="00F1356D"/>
    <w:rsid w:val="00F135D6"/>
    <w:rsid w:val="00F13A39"/>
    <w:rsid w:val="00F13AA8"/>
    <w:rsid w:val="00F14BB4"/>
    <w:rsid w:val="00F14BCF"/>
    <w:rsid w:val="00F14DA9"/>
    <w:rsid w:val="00F1544B"/>
    <w:rsid w:val="00F15F03"/>
    <w:rsid w:val="00F1627D"/>
    <w:rsid w:val="00F1675A"/>
    <w:rsid w:val="00F174B6"/>
    <w:rsid w:val="00F177A5"/>
    <w:rsid w:val="00F17EB9"/>
    <w:rsid w:val="00F2001E"/>
    <w:rsid w:val="00F205EC"/>
    <w:rsid w:val="00F2061E"/>
    <w:rsid w:val="00F217DE"/>
    <w:rsid w:val="00F21BA5"/>
    <w:rsid w:val="00F21FD0"/>
    <w:rsid w:val="00F23197"/>
    <w:rsid w:val="00F231DC"/>
    <w:rsid w:val="00F232E8"/>
    <w:rsid w:val="00F2392D"/>
    <w:rsid w:val="00F23F4F"/>
    <w:rsid w:val="00F240E2"/>
    <w:rsid w:val="00F24209"/>
    <w:rsid w:val="00F24867"/>
    <w:rsid w:val="00F25AB2"/>
    <w:rsid w:val="00F25B29"/>
    <w:rsid w:val="00F25C5B"/>
    <w:rsid w:val="00F25CC6"/>
    <w:rsid w:val="00F25E07"/>
    <w:rsid w:val="00F2649A"/>
    <w:rsid w:val="00F26A7F"/>
    <w:rsid w:val="00F26FD2"/>
    <w:rsid w:val="00F27082"/>
    <w:rsid w:val="00F27B32"/>
    <w:rsid w:val="00F30164"/>
    <w:rsid w:val="00F3040F"/>
    <w:rsid w:val="00F30B15"/>
    <w:rsid w:val="00F30D19"/>
    <w:rsid w:val="00F31369"/>
    <w:rsid w:val="00F3148A"/>
    <w:rsid w:val="00F3161E"/>
    <w:rsid w:val="00F31979"/>
    <w:rsid w:val="00F32639"/>
    <w:rsid w:val="00F33475"/>
    <w:rsid w:val="00F336D4"/>
    <w:rsid w:val="00F33D28"/>
    <w:rsid w:val="00F3470C"/>
    <w:rsid w:val="00F34B55"/>
    <w:rsid w:val="00F350A4"/>
    <w:rsid w:val="00F361C6"/>
    <w:rsid w:val="00F36283"/>
    <w:rsid w:val="00F3684B"/>
    <w:rsid w:val="00F36A92"/>
    <w:rsid w:val="00F36A9D"/>
    <w:rsid w:val="00F371CF"/>
    <w:rsid w:val="00F371D7"/>
    <w:rsid w:val="00F372EF"/>
    <w:rsid w:val="00F373BE"/>
    <w:rsid w:val="00F379F0"/>
    <w:rsid w:val="00F37A15"/>
    <w:rsid w:val="00F402ED"/>
    <w:rsid w:val="00F409F2"/>
    <w:rsid w:val="00F40AC0"/>
    <w:rsid w:val="00F41FE5"/>
    <w:rsid w:val="00F42A91"/>
    <w:rsid w:val="00F42B0F"/>
    <w:rsid w:val="00F430CB"/>
    <w:rsid w:val="00F43146"/>
    <w:rsid w:val="00F43E2B"/>
    <w:rsid w:val="00F43F5D"/>
    <w:rsid w:val="00F449B3"/>
    <w:rsid w:val="00F44BF7"/>
    <w:rsid w:val="00F44EEA"/>
    <w:rsid w:val="00F44FAB"/>
    <w:rsid w:val="00F44FE9"/>
    <w:rsid w:val="00F451FD"/>
    <w:rsid w:val="00F45848"/>
    <w:rsid w:val="00F45BEF"/>
    <w:rsid w:val="00F468B3"/>
    <w:rsid w:val="00F46B9F"/>
    <w:rsid w:val="00F46D9D"/>
    <w:rsid w:val="00F470A9"/>
    <w:rsid w:val="00F4723E"/>
    <w:rsid w:val="00F47698"/>
    <w:rsid w:val="00F500A0"/>
    <w:rsid w:val="00F50180"/>
    <w:rsid w:val="00F502BA"/>
    <w:rsid w:val="00F503F2"/>
    <w:rsid w:val="00F516F3"/>
    <w:rsid w:val="00F5206B"/>
    <w:rsid w:val="00F52568"/>
    <w:rsid w:val="00F526F8"/>
    <w:rsid w:val="00F528EC"/>
    <w:rsid w:val="00F52C77"/>
    <w:rsid w:val="00F52EF7"/>
    <w:rsid w:val="00F53A50"/>
    <w:rsid w:val="00F53BD0"/>
    <w:rsid w:val="00F53D88"/>
    <w:rsid w:val="00F54288"/>
    <w:rsid w:val="00F544F7"/>
    <w:rsid w:val="00F546E8"/>
    <w:rsid w:val="00F54795"/>
    <w:rsid w:val="00F55048"/>
    <w:rsid w:val="00F55107"/>
    <w:rsid w:val="00F5519A"/>
    <w:rsid w:val="00F5525E"/>
    <w:rsid w:val="00F55764"/>
    <w:rsid w:val="00F55E2E"/>
    <w:rsid w:val="00F5680B"/>
    <w:rsid w:val="00F568B7"/>
    <w:rsid w:val="00F56901"/>
    <w:rsid w:val="00F56955"/>
    <w:rsid w:val="00F5709D"/>
    <w:rsid w:val="00F601E6"/>
    <w:rsid w:val="00F602DE"/>
    <w:rsid w:val="00F604D4"/>
    <w:rsid w:val="00F60849"/>
    <w:rsid w:val="00F60DA8"/>
    <w:rsid w:val="00F61479"/>
    <w:rsid w:val="00F6180B"/>
    <w:rsid w:val="00F6192B"/>
    <w:rsid w:val="00F61DEB"/>
    <w:rsid w:val="00F61FD2"/>
    <w:rsid w:val="00F62340"/>
    <w:rsid w:val="00F62638"/>
    <w:rsid w:val="00F62A7D"/>
    <w:rsid w:val="00F63CFA"/>
    <w:rsid w:val="00F63F76"/>
    <w:rsid w:val="00F647B3"/>
    <w:rsid w:val="00F64B88"/>
    <w:rsid w:val="00F65972"/>
    <w:rsid w:val="00F65EDA"/>
    <w:rsid w:val="00F6622E"/>
    <w:rsid w:val="00F669E9"/>
    <w:rsid w:val="00F66DB7"/>
    <w:rsid w:val="00F676D5"/>
    <w:rsid w:val="00F67F13"/>
    <w:rsid w:val="00F70238"/>
    <w:rsid w:val="00F70860"/>
    <w:rsid w:val="00F7091C"/>
    <w:rsid w:val="00F7097E"/>
    <w:rsid w:val="00F71077"/>
    <w:rsid w:val="00F711AE"/>
    <w:rsid w:val="00F71CF1"/>
    <w:rsid w:val="00F72080"/>
    <w:rsid w:val="00F72FBE"/>
    <w:rsid w:val="00F72FCD"/>
    <w:rsid w:val="00F73DEA"/>
    <w:rsid w:val="00F74087"/>
    <w:rsid w:val="00F7416C"/>
    <w:rsid w:val="00F742F9"/>
    <w:rsid w:val="00F74827"/>
    <w:rsid w:val="00F7495B"/>
    <w:rsid w:val="00F74E78"/>
    <w:rsid w:val="00F750E9"/>
    <w:rsid w:val="00F75317"/>
    <w:rsid w:val="00F75479"/>
    <w:rsid w:val="00F755D4"/>
    <w:rsid w:val="00F75AE8"/>
    <w:rsid w:val="00F76078"/>
    <w:rsid w:val="00F76463"/>
    <w:rsid w:val="00F76CF9"/>
    <w:rsid w:val="00F770EB"/>
    <w:rsid w:val="00F8086C"/>
    <w:rsid w:val="00F81327"/>
    <w:rsid w:val="00F8170B"/>
    <w:rsid w:val="00F81C3C"/>
    <w:rsid w:val="00F823E5"/>
    <w:rsid w:val="00F82BA7"/>
    <w:rsid w:val="00F82C1F"/>
    <w:rsid w:val="00F830E6"/>
    <w:rsid w:val="00F8321A"/>
    <w:rsid w:val="00F83E25"/>
    <w:rsid w:val="00F848B0"/>
    <w:rsid w:val="00F84CEA"/>
    <w:rsid w:val="00F851FA"/>
    <w:rsid w:val="00F85F85"/>
    <w:rsid w:val="00F85FF2"/>
    <w:rsid w:val="00F85FFB"/>
    <w:rsid w:val="00F86566"/>
    <w:rsid w:val="00F86784"/>
    <w:rsid w:val="00F86E36"/>
    <w:rsid w:val="00F900C7"/>
    <w:rsid w:val="00F904E6"/>
    <w:rsid w:val="00F9051B"/>
    <w:rsid w:val="00F90AC3"/>
    <w:rsid w:val="00F9176D"/>
    <w:rsid w:val="00F91A9E"/>
    <w:rsid w:val="00F92A3C"/>
    <w:rsid w:val="00F92E5E"/>
    <w:rsid w:val="00F92F48"/>
    <w:rsid w:val="00F93774"/>
    <w:rsid w:val="00F93B7D"/>
    <w:rsid w:val="00F944CD"/>
    <w:rsid w:val="00F94E99"/>
    <w:rsid w:val="00F95AA2"/>
    <w:rsid w:val="00F963B9"/>
    <w:rsid w:val="00F96852"/>
    <w:rsid w:val="00F96D64"/>
    <w:rsid w:val="00F96E24"/>
    <w:rsid w:val="00F96FCF"/>
    <w:rsid w:val="00FA009A"/>
    <w:rsid w:val="00FA047A"/>
    <w:rsid w:val="00FA0EFB"/>
    <w:rsid w:val="00FA0F66"/>
    <w:rsid w:val="00FA1763"/>
    <w:rsid w:val="00FA1EA7"/>
    <w:rsid w:val="00FA1FA5"/>
    <w:rsid w:val="00FA20C5"/>
    <w:rsid w:val="00FA22CF"/>
    <w:rsid w:val="00FA2B20"/>
    <w:rsid w:val="00FA2C0A"/>
    <w:rsid w:val="00FA2D66"/>
    <w:rsid w:val="00FA413F"/>
    <w:rsid w:val="00FA48D1"/>
    <w:rsid w:val="00FA4CB5"/>
    <w:rsid w:val="00FA5BA4"/>
    <w:rsid w:val="00FA68DE"/>
    <w:rsid w:val="00FA6DD3"/>
    <w:rsid w:val="00FA70CB"/>
    <w:rsid w:val="00FA7178"/>
    <w:rsid w:val="00FB0015"/>
    <w:rsid w:val="00FB00F4"/>
    <w:rsid w:val="00FB01D4"/>
    <w:rsid w:val="00FB055F"/>
    <w:rsid w:val="00FB05FF"/>
    <w:rsid w:val="00FB07D3"/>
    <w:rsid w:val="00FB10B6"/>
    <w:rsid w:val="00FB1587"/>
    <w:rsid w:val="00FB1A2A"/>
    <w:rsid w:val="00FB2187"/>
    <w:rsid w:val="00FB23AD"/>
    <w:rsid w:val="00FB2FF2"/>
    <w:rsid w:val="00FB32AC"/>
    <w:rsid w:val="00FB3789"/>
    <w:rsid w:val="00FB3B97"/>
    <w:rsid w:val="00FB3F19"/>
    <w:rsid w:val="00FB455E"/>
    <w:rsid w:val="00FB4CD6"/>
    <w:rsid w:val="00FB4CFC"/>
    <w:rsid w:val="00FB58FF"/>
    <w:rsid w:val="00FB5DA8"/>
    <w:rsid w:val="00FB6896"/>
    <w:rsid w:val="00FB7213"/>
    <w:rsid w:val="00FB7238"/>
    <w:rsid w:val="00FB7A51"/>
    <w:rsid w:val="00FB7A68"/>
    <w:rsid w:val="00FC00D8"/>
    <w:rsid w:val="00FC065D"/>
    <w:rsid w:val="00FC0A26"/>
    <w:rsid w:val="00FC0BE7"/>
    <w:rsid w:val="00FC104F"/>
    <w:rsid w:val="00FC12B9"/>
    <w:rsid w:val="00FC1304"/>
    <w:rsid w:val="00FC1846"/>
    <w:rsid w:val="00FC2EE1"/>
    <w:rsid w:val="00FC30FD"/>
    <w:rsid w:val="00FC32C2"/>
    <w:rsid w:val="00FC3B04"/>
    <w:rsid w:val="00FC4995"/>
    <w:rsid w:val="00FC4AFF"/>
    <w:rsid w:val="00FC5F8D"/>
    <w:rsid w:val="00FC6623"/>
    <w:rsid w:val="00FC66C4"/>
    <w:rsid w:val="00FC69AC"/>
    <w:rsid w:val="00FC7433"/>
    <w:rsid w:val="00FD07AF"/>
    <w:rsid w:val="00FD0BE8"/>
    <w:rsid w:val="00FD0FBB"/>
    <w:rsid w:val="00FD16DD"/>
    <w:rsid w:val="00FD1AB9"/>
    <w:rsid w:val="00FD2A86"/>
    <w:rsid w:val="00FD2E5F"/>
    <w:rsid w:val="00FD345F"/>
    <w:rsid w:val="00FD3846"/>
    <w:rsid w:val="00FD4087"/>
    <w:rsid w:val="00FD44D9"/>
    <w:rsid w:val="00FD5216"/>
    <w:rsid w:val="00FD5495"/>
    <w:rsid w:val="00FD57B1"/>
    <w:rsid w:val="00FD60BE"/>
    <w:rsid w:val="00FD6340"/>
    <w:rsid w:val="00FD6C6F"/>
    <w:rsid w:val="00FD6E2F"/>
    <w:rsid w:val="00FD6F7D"/>
    <w:rsid w:val="00FD7337"/>
    <w:rsid w:val="00FD76FB"/>
    <w:rsid w:val="00FE0E24"/>
    <w:rsid w:val="00FE1274"/>
    <w:rsid w:val="00FE17F7"/>
    <w:rsid w:val="00FE23CF"/>
    <w:rsid w:val="00FE23EA"/>
    <w:rsid w:val="00FE2D72"/>
    <w:rsid w:val="00FE2F45"/>
    <w:rsid w:val="00FE3050"/>
    <w:rsid w:val="00FE30B6"/>
    <w:rsid w:val="00FE31A5"/>
    <w:rsid w:val="00FE3391"/>
    <w:rsid w:val="00FE4999"/>
    <w:rsid w:val="00FE4CE0"/>
    <w:rsid w:val="00FE5F3B"/>
    <w:rsid w:val="00FE6AEF"/>
    <w:rsid w:val="00FE6E01"/>
    <w:rsid w:val="00FE7168"/>
    <w:rsid w:val="00FE7AED"/>
    <w:rsid w:val="00FE7F3E"/>
    <w:rsid w:val="00FF06D2"/>
    <w:rsid w:val="00FF0A2A"/>
    <w:rsid w:val="00FF0AE4"/>
    <w:rsid w:val="00FF1379"/>
    <w:rsid w:val="00FF155E"/>
    <w:rsid w:val="00FF17EB"/>
    <w:rsid w:val="00FF1C86"/>
    <w:rsid w:val="00FF236A"/>
    <w:rsid w:val="00FF285A"/>
    <w:rsid w:val="00FF2C81"/>
    <w:rsid w:val="00FF3DE6"/>
    <w:rsid w:val="00FF49FD"/>
    <w:rsid w:val="00FF4F6D"/>
    <w:rsid w:val="00FF5609"/>
    <w:rsid w:val="00FF57AD"/>
    <w:rsid w:val="00FF5972"/>
    <w:rsid w:val="00FF5DA3"/>
    <w:rsid w:val="00FF5FDC"/>
    <w:rsid w:val="00FF6447"/>
    <w:rsid w:val="00FF6FEB"/>
    <w:rsid w:val="00FF735B"/>
    <w:rsid w:val="00FF7523"/>
    <w:rsid w:val="00FF7599"/>
    <w:rsid w:val="00FF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E3"/>
    <w:pPr>
      <w:spacing w:after="200" w:line="360" w:lineRule="atLeast"/>
      <w:ind w:left="1701" w:right="1134" w:firstLine="567"/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0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01B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3</Pages>
  <Words>0</Words>
  <Characters>3</Characters>
  <Application>Microsoft Office Outlook</Application>
  <DocSecurity>0</DocSecurity>
  <Lines>0</Lines>
  <Paragraphs>0</Paragraphs>
  <ScaleCrop>false</ScaleCrop>
  <Company>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Измайлова Дина Федоровна</dc:creator>
  <cp:keywords/>
  <dc:description/>
  <cp:lastModifiedBy>GoryavinaTI</cp:lastModifiedBy>
  <cp:revision>2</cp:revision>
  <cp:lastPrinted>2012-08-29T09:42:00Z</cp:lastPrinted>
  <dcterms:created xsi:type="dcterms:W3CDTF">2012-08-29T09:44:00Z</dcterms:created>
  <dcterms:modified xsi:type="dcterms:W3CDTF">2012-08-29T09:44:00Z</dcterms:modified>
</cp:coreProperties>
</file>